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1C3D" w:rsidRDefault="00021C3D" w:rsidP="00021C3D">
      <w:pPr>
        <w:spacing w:after="240"/>
      </w:pPr>
      <w:r>
        <w:rPr>
          <w:rFonts w:hint="cs"/>
          <w:rtl/>
        </w:rPr>
        <w:t xml:space="preserve">                                </w:t>
      </w:r>
      <w:r w:rsidR="00C92B59">
        <w:rPr>
          <w:lang w:val="en-US"/>
        </w:rPr>
        <w:t xml:space="preserve">19-11-2016 </w:t>
      </w:r>
      <w:r>
        <w:rPr>
          <w:rFonts w:hint="cs"/>
          <w:rtl/>
        </w:rPr>
        <w:t xml:space="preserve">                                                                                                     </w:t>
      </w:r>
      <w:r w:rsidR="00C92B59">
        <w:rPr>
          <w:rFonts w:hint="cs"/>
          <w:rtl/>
        </w:rPr>
        <w:t>التاريخ</w:t>
      </w:r>
      <w:r>
        <w:rPr>
          <w:rFonts w:hint="cs"/>
          <w:rtl/>
        </w:rPr>
        <w:t xml:space="preserve">  </w:t>
      </w:r>
      <w:r w:rsidR="00C92B59" w:rsidRPr="00C44823">
        <w:rPr>
          <w:rFonts w:cs="Maghribi Assile" w:hint="cs"/>
          <w:b/>
          <w:bCs/>
          <w:sz w:val="36"/>
          <w:szCs w:val="36"/>
          <w:u w:val="single"/>
          <w:rtl/>
          <w:lang w:bidi="ar-MA"/>
        </w:rPr>
        <w:t>:</w:t>
      </w:r>
      <w:r>
        <w:rPr>
          <w:rFonts w:hint="cs"/>
          <w:rtl/>
        </w:rPr>
        <w:t xml:space="preserve"> </w:t>
      </w:r>
    </w:p>
    <w:tbl>
      <w:tblPr>
        <w:tblStyle w:val="Grilledutableau"/>
        <w:tblW w:w="11023" w:type="dxa"/>
        <w:tblLook w:val="04A0"/>
      </w:tblPr>
      <w:tblGrid>
        <w:gridCol w:w="2802"/>
        <w:gridCol w:w="5386"/>
        <w:gridCol w:w="2835"/>
      </w:tblGrid>
      <w:tr w:rsidR="00810CFC" w:rsidTr="00C92B59">
        <w:trPr>
          <w:trHeight w:val="1455"/>
        </w:trPr>
        <w:tc>
          <w:tcPr>
            <w:tcW w:w="2802" w:type="dxa"/>
          </w:tcPr>
          <w:p w:rsidR="00810CFC" w:rsidRPr="00217C11" w:rsidRDefault="00810CFC" w:rsidP="00BC2D2A">
            <w:pPr>
              <w:bidi/>
              <w:jc w:val="center"/>
              <w:rPr>
                <w:rFonts w:cs="Maghribi Assile"/>
                <w:b/>
                <w:bCs/>
                <w:sz w:val="32"/>
                <w:szCs w:val="32"/>
                <w:u w:val="single"/>
                <w:rtl/>
                <w:lang w:bidi="ar-MA"/>
              </w:rPr>
            </w:pPr>
            <w:r w:rsidRPr="00217C11">
              <w:rPr>
                <w:rFonts w:cs="Maghribi Assile" w:hint="cs"/>
                <w:b/>
                <w:bCs/>
                <w:sz w:val="32"/>
                <w:szCs w:val="32"/>
                <w:u w:val="single"/>
                <w:rtl/>
                <w:lang w:bidi="ar-MA"/>
              </w:rPr>
              <w:t>الموسم الدراسي 20</w:t>
            </w:r>
            <w:r w:rsidR="00BC2D2A">
              <w:rPr>
                <w:rFonts w:cs="Maghribi Assile" w:hint="cs"/>
                <w:b/>
                <w:bCs/>
                <w:sz w:val="32"/>
                <w:szCs w:val="32"/>
                <w:u w:val="single"/>
                <w:rtl/>
                <w:lang w:bidi="ar-MA"/>
              </w:rPr>
              <w:t>16</w:t>
            </w:r>
            <w:r w:rsidRPr="00217C11">
              <w:rPr>
                <w:rFonts w:cs="Maghribi Assile" w:hint="cs"/>
                <w:b/>
                <w:bCs/>
                <w:sz w:val="32"/>
                <w:szCs w:val="32"/>
                <w:u w:val="single"/>
                <w:rtl/>
                <w:lang w:bidi="ar-MA"/>
              </w:rPr>
              <w:t>/201</w:t>
            </w:r>
            <w:r w:rsidR="00BC2D2A">
              <w:rPr>
                <w:rFonts w:cs="Maghribi Assile" w:hint="cs"/>
                <w:b/>
                <w:bCs/>
                <w:sz w:val="32"/>
                <w:szCs w:val="32"/>
                <w:u w:val="single"/>
                <w:rtl/>
                <w:lang w:bidi="ar-MA"/>
              </w:rPr>
              <w:t>7</w:t>
            </w:r>
          </w:p>
          <w:p w:rsidR="00810CFC" w:rsidRPr="00217C11" w:rsidRDefault="00810CFC" w:rsidP="00217C11">
            <w:pPr>
              <w:bidi/>
              <w:jc w:val="center"/>
              <w:rPr>
                <w:rFonts w:cs="Maghribi Assile"/>
                <w:b/>
                <w:bCs/>
                <w:sz w:val="32"/>
                <w:szCs w:val="32"/>
                <w:u w:val="single"/>
                <w:rtl/>
                <w:lang w:bidi="ar-MA"/>
              </w:rPr>
            </w:pPr>
            <w:r w:rsidRPr="00217C11">
              <w:rPr>
                <w:rFonts w:cs="Maghribi Assile" w:hint="cs"/>
                <w:b/>
                <w:bCs/>
                <w:sz w:val="32"/>
                <w:szCs w:val="32"/>
                <w:u w:val="single"/>
                <w:rtl/>
                <w:lang w:bidi="ar-MA"/>
              </w:rPr>
              <w:t>الثالثة إعدادي ثانوي</w:t>
            </w:r>
          </w:p>
          <w:p w:rsidR="00810CFC" w:rsidRPr="00810CFC" w:rsidRDefault="00810CFC" w:rsidP="00810CFC">
            <w:pPr>
              <w:bidi/>
              <w:jc w:val="center"/>
              <w:rPr>
                <w:rFonts w:cs="Maghribi Assile"/>
                <w:b/>
                <w:bCs/>
                <w:sz w:val="36"/>
                <w:szCs w:val="36"/>
                <w:u w:val="single"/>
                <w:lang w:bidi="ar-MA"/>
              </w:rPr>
            </w:pPr>
            <w:r w:rsidRPr="00C44823">
              <w:rPr>
                <w:rFonts w:cs="Maghribi Assile" w:hint="cs"/>
                <w:b/>
                <w:bCs/>
                <w:sz w:val="36"/>
                <w:szCs w:val="36"/>
                <w:u w:val="single"/>
                <w:rtl/>
                <w:lang w:bidi="ar-MA"/>
              </w:rPr>
              <w:t>المدة : ساعتان</w:t>
            </w:r>
          </w:p>
        </w:tc>
        <w:tc>
          <w:tcPr>
            <w:tcW w:w="5386" w:type="dxa"/>
            <w:vMerge w:val="restart"/>
          </w:tcPr>
          <w:p w:rsidR="00810CFC" w:rsidRDefault="006945AB" w:rsidP="002D5523">
            <w:pPr>
              <w:bidi/>
              <w:jc w:val="center"/>
              <w:rPr>
                <w:rFonts w:cs="arabswell_1" w:hint="cs"/>
                <w:b/>
                <w:bCs/>
                <w:rtl/>
                <w:lang w:bidi="ar-MA"/>
              </w:rPr>
            </w:pPr>
            <w:r w:rsidRPr="006945AB">
              <w:rPr>
                <w:rFonts w:cs="arabswell_1" w:hint="cs"/>
                <w:b/>
                <w:bCs/>
                <w:rtl/>
                <w:lang w:bidi="ar-MA"/>
              </w:rPr>
              <w:drawing>
                <wp:anchor distT="0" distB="0" distL="114300" distR="114300" simplePos="0" relativeHeight="251677696" behindDoc="1" locked="0" layoutInCell="1" allowOverlap="1">
                  <wp:simplePos x="0" y="0"/>
                  <wp:positionH relativeFrom="column">
                    <wp:posOffset>1009015</wp:posOffset>
                  </wp:positionH>
                  <wp:positionV relativeFrom="paragraph">
                    <wp:posOffset>21590</wp:posOffset>
                  </wp:positionV>
                  <wp:extent cx="1038225" cy="438150"/>
                  <wp:effectExtent l="19050" t="19050" r="28575" b="19050"/>
                  <wp:wrapTight wrapText="bothSides">
                    <wp:wrapPolygon edited="0">
                      <wp:start x="-396" y="-939"/>
                      <wp:lineTo x="-396" y="22539"/>
                      <wp:lineTo x="22194" y="22539"/>
                      <wp:lineTo x="22194" y="-939"/>
                      <wp:lineTo x="-396" y="-939"/>
                    </wp:wrapPolygon>
                  </wp:wrapTight>
                  <wp:docPr id="3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biLevel thresh="50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8225" cy="438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chemeClr val="tx2">
                                <a:lumMod val="5000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6945AB" w:rsidRDefault="006945AB" w:rsidP="006945AB">
            <w:pPr>
              <w:bidi/>
              <w:jc w:val="center"/>
              <w:rPr>
                <w:rFonts w:cs="arabswell_1"/>
                <w:b/>
                <w:bCs/>
                <w:rtl/>
                <w:lang w:bidi="ar-MA"/>
              </w:rPr>
            </w:pPr>
          </w:p>
          <w:p w:rsidR="00810CFC" w:rsidRDefault="00810CFC" w:rsidP="00FD571B">
            <w:pPr>
              <w:bidi/>
              <w:jc w:val="center"/>
              <w:rPr>
                <w:rFonts w:cs="arabswell_1"/>
                <w:b/>
                <w:bCs/>
                <w:lang w:bidi="ar-MA"/>
              </w:rPr>
            </w:pPr>
          </w:p>
          <w:p w:rsidR="006945AB" w:rsidRDefault="006945AB" w:rsidP="006945AB">
            <w:pPr>
              <w:bidi/>
              <w:spacing w:after="0"/>
              <w:jc w:val="center"/>
              <w:rPr>
                <w:rFonts w:cs="Andalus" w:hint="cs"/>
                <w:b/>
                <w:bCs/>
                <w:i/>
                <w:iCs/>
                <w:sz w:val="40"/>
                <w:szCs w:val="40"/>
                <w:u w:val="double"/>
                <w:rtl/>
                <w:lang w:bidi="ar-MA"/>
              </w:rPr>
            </w:pPr>
            <w:r>
              <w:rPr>
                <w:rFonts w:cs="Andalus" w:hint="cs"/>
                <w:b/>
                <w:bCs/>
                <w:i/>
                <w:iCs/>
                <w:sz w:val="40"/>
                <w:szCs w:val="40"/>
                <w:u w:val="double"/>
                <w:rtl/>
                <w:lang w:bidi="ar-MA"/>
              </w:rPr>
              <w:t>استعد للامتحان الموحدالمحلي</w:t>
            </w:r>
          </w:p>
          <w:p w:rsidR="006945AB" w:rsidRPr="00C92B59" w:rsidRDefault="006945AB" w:rsidP="006945AB">
            <w:pPr>
              <w:bidi/>
              <w:spacing w:after="0"/>
              <w:jc w:val="center"/>
              <w:rPr>
                <w:rFonts w:cs="Maghribi Assile"/>
                <w:b/>
                <w:bCs/>
                <w:sz w:val="40"/>
                <w:szCs w:val="40"/>
                <w:rtl/>
                <w:lang w:bidi="ar-MA"/>
              </w:rPr>
            </w:pPr>
            <w:r>
              <w:rPr>
                <w:rFonts w:cs="Andalus" w:hint="cs"/>
                <w:b/>
                <w:bCs/>
                <w:i/>
                <w:iCs/>
                <w:sz w:val="40"/>
                <w:szCs w:val="40"/>
                <w:u w:val="double"/>
                <w:rtl/>
                <w:lang w:bidi="ar-MA"/>
              </w:rPr>
              <w:t>في الرياضيات -</w:t>
            </w:r>
            <w:r w:rsidRPr="00C92B59">
              <w:rPr>
                <w:rFonts w:cs="Andalus" w:hint="cs"/>
                <w:b/>
                <w:bCs/>
                <w:i/>
                <w:iCs/>
                <w:sz w:val="40"/>
                <w:szCs w:val="40"/>
                <w:u w:val="double"/>
                <w:rtl/>
                <w:lang w:bidi="ar-MA"/>
              </w:rPr>
              <w:t>دورة يناير 2017</w:t>
            </w:r>
            <w:r>
              <w:rPr>
                <w:rFonts w:cs="Andalus" w:hint="cs"/>
                <w:b/>
                <w:bCs/>
                <w:i/>
                <w:iCs/>
                <w:sz w:val="40"/>
                <w:szCs w:val="40"/>
                <w:u w:val="double"/>
                <w:rtl/>
                <w:lang w:bidi="ar-MA"/>
              </w:rPr>
              <w:t>-</w:t>
            </w:r>
          </w:p>
          <w:p w:rsidR="00C92B59" w:rsidRDefault="006945AB" w:rsidP="006945AB">
            <w:pPr>
              <w:jc w:val="center"/>
              <w:rPr>
                <w:rFonts w:cs="Andalus"/>
                <w:b/>
                <w:bCs/>
                <w:i/>
                <w:iCs/>
                <w:sz w:val="56"/>
                <w:szCs w:val="56"/>
                <w:u w:val="double"/>
                <w:rtl/>
                <w:lang w:bidi="ar-MA"/>
              </w:rPr>
            </w:pPr>
            <w:r>
              <w:rPr>
                <w:rFonts w:cs="MCS Andalos E_U 3D." w:hint="cs"/>
                <w:sz w:val="22"/>
                <w:szCs w:val="22"/>
                <w:rtl/>
                <w:lang w:bidi="ar-MA"/>
              </w:rPr>
              <w:t>النموذج الاول</w:t>
            </w:r>
          </w:p>
          <w:p w:rsidR="00810CFC" w:rsidRPr="00810CFC" w:rsidRDefault="00810CFC" w:rsidP="006945AB">
            <w:pPr>
              <w:jc w:val="center"/>
              <w:rPr>
                <w:rFonts w:cs="MCS Andalos E_U 3D."/>
                <w:sz w:val="22"/>
                <w:szCs w:val="22"/>
                <w:rtl/>
                <w:lang w:bidi="ar-MA"/>
              </w:rPr>
            </w:pPr>
          </w:p>
        </w:tc>
        <w:tc>
          <w:tcPr>
            <w:tcW w:w="2835" w:type="dxa"/>
            <w:vMerge w:val="restart"/>
          </w:tcPr>
          <w:p w:rsidR="00810CFC" w:rsidRPr="00810CFC" w:rsidRDefault="00810CFC" w:rsidP="002D5523">
            <w:pPr>
              <w:bidi/>
              <w:spacing w:after="0"/>
              <w:jc w:val="center"/>
              <w:rPr>
                <w:rFonts w:cs="arabswell_1"/>
                <w:b/>
                <w:bCs/>
                <w:sz w:val="20"/>
                <w:szCs w:val="20"/>
                <w:lang w:bidi="ar-MA"/>
              </w:rPr>
            </w:pPr>
            <w:r w:rsidRPr="00810CFC">
              <w:rPr>
                <w:rFonts w:cs="arabswell_1"/>
                <w:b/>
                <w:bCs/>
                <w:sz w:val="20"/>
                <w:szCs w:val="20"/>
                <w:rtl/>
                <w:lang w:bidi="ar-MA"/>
              </w:rPr>
              <w:t>المملكة المغربية</w:t>
            </w:r>
          </w:p>
          <w:p w:rsidR="00810CFC" w:rsidRPr="00810CFC" w:rsidRDefault="00810CFC" w:rsidP="002D5523">
            <w:pPr>
              <w:bidi/>
              <w:spacing w:after="0"/>
              <w:jc w:val="center"/>
              <w:rPr>
                <w:rFonts w:cs="arabswell_1"/>
                <w:b/>
                <w:bCs/>
                <w:sz w:val="20"/>
                <w:szCs w:val="20"/>
                <w:rtl/>
                <w:lang w:bidi="ar-MA"/>
              </w:rPr>
            </w:pPr>
            <w:r w:rsidRPr="00810CFC">
              <w:rPr>
                <w:rFonts w:cs="arabswell_1"/>
                <w:b/>
                <w:bCs/>
                <w:sz w:val="20"/>
                <w:szCs w:val="20"/>
                <w:rtl/>
                <w:lang w:bidi="ar-MA"/>
              </w:rPr>
              <w:t>وزارة التربية الوطنية والتعليم العالي</w:t>
            </w:r>
          </w:p>
          <w:p w:rsidR="00810CFC" w:rsidRPr="00810CFC" w:rsidRDefault="00810CFC" w:rsidP="002D5523">
            <w:pPr>
              <w:tabs>
                <w:tab w:val="left" w:pos="7842"/>
              </w:tabs>
              <w:bidi/>
              <w:spacing w:after="0"/>
              <w:jc w:val="center"/>
              <w:rPr>
                <w:rFonts w:cs="arabswell_1"/>
                <w:b/>
                <w:bCs/>
                <w:sz w:val="20"/>
                <w:szCs w:val="20"/>
                <w:lang w:bidi="ar-MA"/>
              </w:rPr>
            </w:pPr>
            <w:r w:rsidRPr="00810CFC">
              <w:rPr>
                <w:rFonts w:cs="arabswell_1"/>
                <w:b/>
                <w:bCs/>
                <w:sz w:val="20"/>
                <w:szCs w:val="20"/>
                <w:rtl/>
                <w:lang w:bidi="ar-MA"/>
              </w:rPr>
              <w:t>وتكوين الأطر والبحث العلمي</w:t>
            </w:r>
          </w:p>
          <w:p w:rsidR="00810CFC" w:rsidRPr="00810CFC" w:rsidRDefault="00810CFC" w:rsidP="002D5523">
            <w:pPr>
              <w:tabs>
                <w:tab w:val="left" w:pos="7842"/>
              </w:tabs>
              <w:bidi/>
              <w:spacing w:after="0"/>
              <w:jc w:val="center"/>
              <w:rPr>
                <w:rFonts w:cs="arabswell_1"/>
                <w:b/>
                <w:bCs/>
                <w:sz w:val="20"/>
                <w:szCs w:val="20"/>
                <w:lang w:bidi="ar-MA"/>
              </w:rPr>
            </w:pPr>
            <w:r w:rsidRPr="00810CFC">
              <w:rPr>
                <w:rFonts w:cs="arabswell_1"/>
                <w:b/>
                <w:bCs/>
                <w:sz w:val="20"/>
                <w:szCs w:val="20"/>
                <w:rtl/>
                <w:lang w:bidi="ar-MA"/>
              </w:rPr>
              <w:t>قطاع التعليم المدرسي</w:t>
            </w:r>
          </w:p>
          <w:p w:rsidR="00810CFC" w:rsidRPr="00810CFC" w:rsidRDefault="00810CFC" w:rsidP="002D5523">
            <w:pPr>
              <w:tabs>
                <w:tab w:val="left" w:pos="7842"/>
              </w:tabs>
              <w:bidi/>
              <w:spacing w:after="0"/>
              <w:jc w:val="center"/>
              <w:rPr>
                <w:rFonts w:cs="arabswell_1"/>
                <w:b/>
                <w:bCs/>
                <w:sz w:val="20"/>
                <w:szCs w:val="20"/>
                <w:lang w:bidi="ar-MA"/>
              </w:rPr>
            </w:pPr>
            <w:r w:rsidRPr="00810CFC">
              <w:rPr>
                <w:rFonts w:cs="arabswell_1"/>
                <w:b/>
                <w:bCs/>
                <w:sz w:val="20"/>
                <w:szCs w:val="20"/>
                <w:rtl/>
                <w:lang w:bidi="ar-MA"/>
              </w:rPr>
              <w:t>الأكاديمية الجهوية للتربية والتكوين</w:t>
            </w:r>
          </w:p>
          <w:p w:rsidR="00810CFC" w:rsidRPr="00810CFC" w:rsidRDefault="00810CFC" w:rsidP="00BC2D2A">
            <w:pPr>
              <w:tabs>
                <w:tab w:val="left" w:pos="7842"/>
              </w:tabs>
              <w:bidi/>
              <w:spacing w:after="0"/>
              <w:jc w:val="center"/>
              <w:rPr>
                <w:rFonts w:cs="arabswell_1"/>
                <w:b/>
                <w:bCs/>
                <w:sz w:val="20"/>
                <w:szCs w:val="20"/>
                <w:lang w:bidi="ar-MA"/>
              </w:rPr>
            </w:pPr>
            <w:r w:rsidRPr="00810CFC">
              <w:rPr>
                <w:rFonts w:cs="arabswell_1"/>
                <w:b/>
                <w:bCs/>
                <w:sz w:val="20"/>
                <w:szCs w:val="20"/>
                <w:rtl/>
                <w:lang w:bidi="ar-MA"/>
              </w:rPr>
              <w:t xml:space="preserve">جهة </w:t>
            </w:r>
            <w:r w:rsidR="00BC2D2A">
              <w:rPr>
                <w:rFonts w:cs="arabswell_1" w:hint="cs"/>
                <w:b/>
                <w:bCs/>
                <w:sz w:val="20"/>
                <w:szCs w:val="20"/>
                <w:rtl/>
                <w:lang w:bidi="ar-MA"/>
              </w:rPr>
              <w:t>طنجة-تطوان -الحسيمة</w:t>
            </w:r>
          </w:p>
          <w:p w:rsidR="00810CFC" w:rsidRPr="00810CFC" w:rsidRDefault="00810CFC" w:rsidP="00BC2D2A">
            <w:pPr>
              <w:tabs>
                <w:tab w:val="left" w:pos="7842"/>
              </w:tabs>
              <w:bidi/>
              <w:spacing w:after="0"/>
              <w:jc w:val="center"/>
              <w:rPr>
                <w:rFonts w:cs="arabswell_1"/>
                <w:b/>
                <w:bCs/>
                <w:sz w:val="20"/>
                <w:szCs w:val="20"/>
                <w:lang w:bidi="ar-MA"/>
              </w:rPr>
            </w:pPr>
            <w:r w:rsidRPr="00810CFC">
              <w:rPr>
                <w:rFonts w:cs="arabswell_1"/>
                <w:b/>
                <w:bCs/>
                <w:sz w:val="20"/>
                <w:szCs w:val="20"/>
                <w:rtl/>
                <w:lang w:bidi="ar-MA"/>
              </w:rPr>
              <w:t xml:space="preserve">نيابة </w:t>
            </w:r>
            <w:r w:rsidR="00BC2D2A">
              <w:rPr>
                <w:rFonts w:cs="arabswell_1" w:hint="cs"/>
                <w:b/>
                <w:bCs/>
                <w:sz w:val="20"/>
                <w:szCs w:val="20"/>
                <w:rtl/>
                <w:lang w:bidi="ar-MA"/>
              </w:rPr>
              <w:t>طنجة-اصيلا</w:t>
            </w:r>
          </w:p>
          <w:p w:rsidR="00810CFC" w:rsidRPr="00084048" w:rsidRDefault="00810CFC" w:rsidP="00084048">
            <w:pPr>
              <w:bidi/>
              <w:jc w:val="center"/>
              <w:rPr>
                <w:rFonts w:cs="arabswell_1"/>
                <w:b/>
                <w:bCs/>
                <w:lang w:bidi="ar-MA"/>
              </w:rPr>
            </w:pPr>
          </w:p>
        </w:tc>
      </w:tr>
      <w:tr w:rsidR="00810CFC" w:rsidTr="006945AB">
        <w:trPr>
          <w:trHeight w:val="1539"/>
        </w:trPr>
        <w:tc>
          <w:tcPr>
            <w:tcW w:w="2802" w:type="dxa"/>
          </w:tcPr>
          <w:p w:rsidR="00810CFC" w:rsidRDefault="00810CFC" w:rsidP="00217C11">
            <w:pPr>
              <w:bidi/>
              <w:jc w:val="center"/>
              <w:rPr>
                <w:b/>
                <w:bCs/>
                <w:sz w:val="32"/>
                <w:szCs w:val="32"/>
                <w:rtl/>
                <w:lang w:bidi="ar-MA"/>
              </w:rPr>
            </w:pPr>
            <w:r w:rsidRPr="00217C11">
              <w:rPr>
                <w:rFonts w:hint="cs"/>
                <w:b/>
                <w:bCs/>
                <w:sz w:val="32"/>
                <w:szCs w:val="32"/>
                <w:rtl/>
                <w:lang w:bidi="ar-MA"/>
              </w:rPr>
              <w:t>النـــــقــــــــطـــــــــــــة</w:t>
            </w:r>
          </w:p>
          <w:p w:rsidR="00810CFC" w:rsidRDefault="00810CFC" w:rsidP="00967C87">
            <w:pPr>
              <w:bidi/>
              <w:jc w:val="center"/>
              <w:rPr>
                <w:b/>
                <w:bCs/>
                <w:sz w:val="32"/>
                <w:szCs w:val="32"/>
                <w:rtl/>
                <w:lang w:bidi="ar-MA"/>
              </w:rPr>
            </w:pPr>
          </w:p>
          <w:p w:rsidR="00810CFC" w:rsidRPr="00C44823" w:rsidRDefault="00810CFC" w:rsidP="00967C87">
            <w:pPr>
              <w:bidi/>
              <w:jc w:val="center"/>
              <w:rPr>
                <w:b/>
                <w:bCs/>
                <w:sz w:val="16"/>
                <w:szCs w:val="16"/>
                <w:rtl/>
                <w:lang w:bidi="ar-MA"/>
              </w:rPr>
            </w:pPr>
            <w:r>
              <w:rPr>
                <w:rFonts w:hint="cs"/>
                <w:b/>
                <w:bCs/>
                <w:sz w:val="16"/>
                <w:szCs w:val="16"/>
                <w:rtl/>
                <w:lang w:bidi="ar-MA"/>
              </w:rPr>
              <w:t>................................................................</w:t>
            </w:r>
          </w:p>
        </w:tc>
        <w:tc>
          <w:tcPr>
            <w:tcW w:w="5386" w:type="dxa"/>
            <w:vMerge/>
          </w:tcPr>
          <w:p w:rsidR="00810CFC" w:rsidRDefault="00810CFC" w:rsidP="002D5523">
            <w:pPr>
              <w:bidi/>
              <w:jc w:val="center"/>
              <w:rPr>
                <w:rFonts w:cs="arabswell_1"/>
                <w:b/>
                <w:bCs/>
                <w:lang w:bidi="ar-MA"/>
              </w:rPr>
            </w:pPr>
          </w:p>
        </w:tc>
        <w:tc>
          <w:tcPr>
            <w:tcW w:w="2835" w:type="dxa"/>
            <w:vMerge/>
          </w:tcPr>
          <w:p w:rsidR="00810CFC" w:rsidRPr="00206C7A" w:rsidRDefault="00810CFC" w:rsidP="002D5523">
            <w:pPr>
              <w:bidi/>
              <w:spacing w:after="0"/>
              <w:jc w:val="center"/>
              <w:rPr>
                <w:rFonts w:cs="arabswell_1"/>
                <w:b/>
                <w:bCs/>
                <w:rtl/>
                <w:lang w:bidi="ar-MA"/>
              </w:rPr>
            </w:pPr>
          </w:p>
        </w:tc>
      </w:tr>
      <w:tr w:rsidR="00810CFC" w:rsidTr="00C92B59">
        <w:tc>
          <w:tcPr>
            <w:tcW w:w="11023" w:type="dxa"/>
            <w:gridSpan w:val="3"/>
          </w:tcPr>
          <w:p w:rsidR="00810CFC" w:rsidRDefault="00810CFC" w:rsidP="00810CFC">
            <w:pPr>
              <w:bidi/>
              <w:spacing w:after="0"/>
              <w:jc w:val="left"/>
              <w:rPr>
                <w:rtl/>
              </w:rPr>
            </w:pPr>
          </w:p>
          <w:p w:rsidR="00810CFC" w:rsidRDefault="00810CFC" w:rsidP="00810CFC">
            <w:pPr>
              <w:bidi/>
              <w:spacing w:after="240"/>
              <w:jc w:val="left"/>
              <w:rPr>
                <w:lang w:bidi="ar-MA"/>
              </w:rPr>
            </w:pPr>
            <w:r w:rsidRPr="002C3502">
              <w:rPr>
                <w:rFonts w:hint="cs"/>
                <w:rtl/>
              </w:rPr>
              <w:t>الإسم الكامل:..........................</w:t>
            </w:r>
            <w:r>
              <w:rPr>
                <w:rFonts w:hint="cs"/>
                <w:rtl/>
              </w:rPr>
              <w:t>.......................</w:t>
            </w:r>
            <w:r w:rsidRPr="002C3502">
              <w:rPr>
                <w:rFonts w:hint="cs"/>
                <w:rtl/>
              </w:rPr>
              <w:t>....................رقم الامتحان:.....................القسم:...............الرقم الترتيبي:.............</w:t>
            </w:r>
          </w:p>
        </w:tc>
      </w:tr>
    </w:tbl>
    <w:p w:rsidR="00E90552" w:rsidRDefault="00E90552">
      <w:pPr>
        <w:rPr>
          <w:rtl/>
          <w:lang w:bidi="ar-MA"/>
        </w:rPr>
      </w:pPr>
    </w:p>
    <w:tbl>
      <w:tblPr>
        <w:tblStyle w:val="Grilledutableau"/>
        <w:tblW w:w="0" w:type="auto"/>
        <w:tblLook w:val="04A0"/>
      </w:tblPr>
      <w:tblGrid>
        <w:gridCol w:w="5496"/>
        <w:gridCol w:w="5350"/>
      </w:tblGrid>
      <w:tr w:rsidR="00E90552" w:rsidTr="006F665C">
        <w:tc>
          <w:tcPr>
            <w:tcW w:w="10912" w:type="dxa"/>
            <w:gridSpan w:val="2"/>
          </w:tcPr>
          <w:p w:rsidR="00E90552" w:rsidRPr="00D64830" w:rsidRDefault="00E90552" w:rsidP="00E90552">
            <w:pPr>
              <w:jc w:val="center"/>
              <w:rPr>
                <w:rFonts w:cs="MCS Andalos E_I 3D."/>
                <w:b/>
                <w:bCs/>
                <w:sz w:val="28"/>
                <w:szCs w:val="28"/>
                <w:lang w:bidi="ar-MA"/>
              </w:rPr>
            </w:pPr>
            <w:r w:rsidRPr="00D64830">
              <w:rPr>
                <w:rFonts w:cs="MCS Andalos E_I 3D." w:hint="cs"/>
                <w:b/>
                <w:bCs/>
                <w:sz w:val="28"/>
                <w:szCs w:val="28"/>
                <w:rtl/>
                <w:lang w:bidi="ar-MA"/>
              </w:rPr>
              <w:t>المـــــــــــــــــــــــــوضـــــــــــــــــــــــــوع</w:t>
            </w:r>
          </w:p>
        </w:tc>
      </w:tr>
      <w:tr w:rsidR="00E90552" w:rsidTr="00E90552">
        <w:tc>
          <w:tcPr>
            <w:tcW w:w="5456" w:type="dxa"/>
          </w:tcPr>
          <w:p w:rsidR="00534B1A" w:rsidRDefault="00534B1A" w:rsidP="00534B1A">
            <w:pPr>
              <w:jc w:val="left"/>
              <w:rPr>
                <w:position w:val="-8"/>
                <w:lang w:bidi="ar-MA"/>
              </w:rPr>
            </w:pPr>
          </w:p>
          <w:p w:rsidR="00534B1A" w:rsidRDefault="00707A0A" w:rsidP="003640D2">
            <w:pPr>
              <w:spacing w:after="240"/>
              <w:jc w:val="left"/>
              <w:rPr>
                <w:position w:val="-10"/>
                <w:lang w:bidi="ar-MA"/>
              </w:rPr>
            </w:pPr>
            <w:r w:rsidRPr="00CB6623">
              <w:rPr>
                <w:position w:val="-10"/>
                <w:lang w:bidi="ar-MA"/>
              </w:rPr>
              <w:object w:dxaOrig="4800" w:dyaOrig="48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240.75pt;height:24pt" o:ole="">
                  <v:imagedata r:id="rId8" o:title=""/>
                </v:shape>
                <o:OLEObject Type="Embed" ProgID="Equation.3" ShapeID="_x0000_i1025" DrawAspect="Content" ObjectID="_1541070272" r:id="rId9"/>
              </w:object>
            </w:r>
            <w:r w:rsidR="003640D2">
              <w:rPr>
                <w:rFonts w:hint="cs"/>
                <w:position w:val="-8"/>
                <w:rtl/>
                <w:lang w:bidi="ar-MA"/>
              </w:rPr>
              <w:t>(1ن)</w:t>
            </w:r>
          </w:p>
          <w:p w:rsidR="00534B1A" w:rsidRPr="00005412" w:rsidRDefault="00534B1A" w:rsidP="00005412">
            <w:pPr>
              <w:spacing w:after="240"/>
              <w:jc w:val="left"/>
              <w:rPr>
                <w:position w:val="-8"/>
                <w:lang w:bidi="ar-MA"/>
              </w:rPr>
            </w:pPr>
            <w:r w:rsidRPr="006415FC">
              <w:rPr>
                <w:position w:val="-8"/>
                <w:lang w:bidi="ar-MA"/>
              </w:rPr>
              <w:t>…………………………………………………………</w:t>
            </w:r>
          </w:p>
          <w:p w:rsidR="0094576F" w:rsidRPr="00A32E06" w:rsidRDefault="0094576F" w:rsidP="003556F4">
            <w:pPr>
              <w:pStyle w:val="Paragraphedeliste"/>
              <w:numPr>
                <w:ilvl w:val="0"/>
                <w:numId w:val="3"/>
              </w:numPr>
              <w:bidi/>
              <w:rPr>
                <w:position w:val="-8"/>
                <w:lang w:bidi="ar-MA"/>
              </w:rPr>
            </w:pPr>
            <w:r w:rsidRPr="00A32E06">
              <w:rPr>
                <w:rFonts w:hint="cs"/>
                <w:position w:val="-8"/>
                <w:rtl/>
                <w:lang w:bidi="ar-MA"/>
              </w:rPr>
              <w:t>إجعل مقامي العددين التاليين جذريين:</w:t>
            </w:r>
          </w:p>
          <w:p w:rsidR="0094576F" w:rsidRPr="00C96607" w:rsidRDefault="00694418" w:rsidP="0094576F">
            <w:pPr>
              <w:pStyle w:val="Paragraphedeliste"/>
              <w:ind w:left="32"/>
              <w:jc w:val="left"/>
              <w:rPr>
                <w:position w:val="-8"/>
                <w:lang w:bidi="ar-MA"/>
              </w:rPr>
            </w:pPr>
            <w:r w:rsidRPr="00C96607">
              <w:rPr>
                <w:position w:val="-28"/>
                <w:lang w:bidi="ar-MA"/>
              </w:rPr>
              <w:object w:dxaOrig="4599" w:dyaOrig="660">
                <v:shape id="_x0000_i1026" type="#_x0000_t75" style="width:230.25pt;height:33pt" o:ole="">
                  <v:imagedata r:id="rId10" o:title=""/>
                </v:shape>
                <o:OLEObject Type="Embed" ProgID="Equation.3" ShapeID="_x0000_i1026" DrawAspect="Content" ObjectID="_1541070273" r:id="rId11"/>
              </w:object>
            </w:r>
            <w:r>
              <w:rPr>
                <w:position w:val="-28"/>
                <w:lang w:bidi="ar-MA"/>
              </w:rPr>
              <w:t>(</w:t>
            </w:r>
            <w:r>
              <w:rPr>
                <w:rFonts w:hint="cs"/>
                <w:position w:val="-28"/>
                <w:rtl/>
                <w:lang w:bidi="ar-MA"/>
              </w:rPr>
              <w:t>ن</w:t>
            </w:r>
            <w:r>
              <w:rPr>
                <w:position w:val="-28"/>
                <w:lang w:bidi="ar-MA"/>
              </w:rPr>
              <w:t>0,5)</w:t>
            </w:r>
          </w:p>
          <w:p w:rsidR="00694418" w:rsidRPr="00C96607" w:rsidRDefault="00707A0A" w:rsidP="00694418">
            <w:pPr>
              <w:pStyle w:val="Paragraphedeliste"/>
              <w:ind w:left="32"/>
              <w:jc w:val="left"/>
              <w:rPr>
                <w:position w:val="-8"/>
                <w:lang w:bidi="ar-MA"/>
              </w:rPr>
            </w:pPr>
            <w:r w:rsidRPr="00C96607">
              <w:rPr>
                <w:position w:val="-28"/>
                <w:lang w:bidi="ar-MA"/>
              </w:rPr>
              <w:object w:dxaOrig="4599" w:dyaOrig="660">
                <v:shape id="_x0000_i1027" type="#_x0000_t75" style="width:230.25pt;height:33pt" o:ole="">
                  <v:imagedata r:id="rId12" o:title=""/>
                </v:shape>
                <o:OLEObject Type="Embed" ProgID="Equation.3" ShapeID="_x0000_i1027" DrawAspect="Content" ObjectID="_1541070274" r:id="rId13"/>
              </w:object>
            </w:r>
            <w:r w:rsidR="00694418">
              <w:rPr>
                <w:position w:val="-28"/>
                <w:lang w:bidi="ar-MA"/>
              </w:rPr>
              <w:t>(</w:t>
            </w:r>
            <w:r w:rsidR="00694418">
              <w:rPr>
                <w:rFonts w:hint="cs"/>
                <w:position w:val="-28"/>
                <w:rtl/>
                <w:lang w:bidi="ar-MA"/>
              </w:rPr>
              <w:t>ن</w:t>
            </w:r>
            <w:r w:rsidR="00694418">
              <w:rPr>
                <w:position w:val="-28"/>
                <w:lang w:bidi="ar-MA"/>
              </w:rPr>
              <w:t>0,5</w:t>
            </w:r>
            <w:r w:rsidR="00694418">
              <w:rPr>
                <w:rFonts w:hint="cs"/>
                <w:position w:val="-28"/>
                <w:rtl/>
                <w:lang w:bidi="ar-MA"/>
              </w:rPr>
              <w:t>(</w:t>
            </w:r>
          </w:p>
          <w:p w:rsidR="0094576F" w:rsidRDefault="0094576F" w:rsidP="0094576F">
            <w:pPr>
              <w:jc w:val="left"/>
              <w:rPr>
                <w:position w:val="-8"/>
                <w:lang w:bidi="ar-MA"/>
              </w:rPr>
            </w:pPr>
          </w:p>
          <w:p w:rsidR="0094576F" w:rsidRPr="006415FC" w:rsidRDefault="0094576F" w:rsidP="00084048">
            <w:pPr>
              <w:spacing w:after="240"/>
              <w:jc w:val="left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…………………………………………</w:t>
            </w:r>
            <w:r w:rsidRPr="006415FC">
              <w:rPr>
                <w:position w:val="-8"/>
                <w:lang w:bidi="ar-MA"/>
              </w:rPr>
              <w:t>……………</w:t>
            </w:r>
          </w:p>
          <w:p w:rsidR="00D072E3" w:rsidRPr="00D072E3" w:rsidRDefault="0094576F" w:rsidP="00005412">
            <w:pPr>
              <w:spacing w:after="240"/>
              <w:jc w:val="left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………………………………………………</w:t>
            </w:r>
            <w:r w:rsidRPr="006415FC">
              <w:rPr>
                <w:position w:val="-8"/>
                <w:lang w:bidi="ar-MA"/>
              </w:rPr>
              <w:t>………</w:t>
            </w:r>
          </w:p>
          <w:p w:rsidR="00D072E3" w:rsidRDefault="00D072E3" w:rsidP="00D072E3">
            <w:pPr>
              <w:pStyle w:val="Paragraphedeliste"/>
              <w:numPr>
                <w:ilvl w:val="0"/>
                <w:numId w:val="3"/>
              </w:numPr>
              <w:bidi/>
              <w:jc w:val="left"/>
              <w:rPr>
                <w:lang w:bidi="ar-MA"/>
              </w:rPr>
            </w:pPr>
            <w:r>
              <w:rPr>
                <w:rFonts w:hint="cs"/>
                <w:rtl/>
                <w:lang w:bidi="ar-MA"/>
              </w:rPr>
              <w:t>نعتبر العدد التالي:</w:t>
            </w:r>
          </w:p>
          <w:p w:rsidR="00D072E3" w:rsidRDefault="00D072E3" w:rsidP="00D072E3">
            <w:pPr>
              <w:ind w:left="142"/>
              <w:jc w:val="left"/>
              <w:rPr>
                <w:lang w:bidi="ar-MA"/>
              </w:rPr>
            </w:pPr>
            <w:r w:rsidRPr="00B04FA8">
              <w:rPr>
                <w:position w:val="-24"/>
                <w:lang w:bidi="ar-MA"/>
              </w:rPr>
              <w:object w:dxaOrig="2200" w:dyaOrig="660">
                <v:shape id="_x0000_i1028" type="#_x0000_t75" style="width:110.25pt;height:33pt" o:ole="">
                  <v:imagedata r:id="rId14" o:title=""/>
                </v:shape>
                <o:OLEObject Type="Embed" ProgID="Equation.3" ShapeID="_x0000_i1028" DrawAspect="Content" ObjectID="_1541070275" r:id="rId15"/>
              </w:object>
            </w:r>
          </w:p>
          <w:p w:rsidR="00D072E3" w:rsidRPr="00B04FA8" w:rsidRDefault="00D072E3" w:rsidP="00D072E3">
            <w:pPr>
              <w:pStyle w:val="Paragraphedeliste"/>
              <w:numPr>
                <w:ilvl w:val="0"/>
                <w:numId w:val="5"/>
              </w:numPr>
              <w:tabs>
                <w:tab w:val="left" w:pos="284"/>
              </w:tabs>
              <w:bidi/>
              <w:spacing w:after="240"/>
              <w:jc w:val="left"/>
              <w:rPr>
                <w:lang w:bidi="ar-MA"/>
              </w:rPr>
            </w:pPr>
            <w:r>
              <w:rPr>
                <w:rFonts w:hint="cs"/>
                <w:rtl/>
                <w:lang w:bidi="ar-MA"/>
              </w:rPr>
              <w:t>بين أن</w:t>
            </w:r>
            <w:r w:rsidR="002D01B8">
              <w:rPr>
                <w:rFonts w:hint="cs"/>
                <w:rtl/>
                <w:lang w:bidi="ar-MA"/>
              </w:rPr>
              <w:t xml:space="preserve"> </w:t>
            </w:r>
            <w:r>
              <w:rPr>
                <w:rFonts w:hint="cs"/>
                <w:rtl/>
                <w:lang w:bidi="ar-MA"/>
              </w:rPr>
              <w:t xml:space="preserve"> </w:t>
            </w:r>
            <w:r w:rsidRPr="008C1654">
              <w:rPr>
                <w:position w:val="-6"/>
                <w:lang w:bidi="ar-MA"/>
              </w:rPr>
              <w:object w:dxaOrig="1300" w:dyaOrig="320">
                <v:shape id="_x0000_i1029" type="#_x0000_t75" style="width:65.25pt;height:15.75pt" o:ole="">
                  <v:imagedata r:id="rId16" o:title=""/>
                </v:shape>
                <o:OLEObject Type="Embed" ProgID="Equation.3" ShapeID="_x0000_i1029" DrawAspect="Content" ObjectID="_1541070276" r:id="rId17"/>
              </w:object>
            </w:r>
            <w:r w:rsidR="00694418">
              <w:rPr>
                <w:rFonts w:hint="cs"/>
                <w:position w:val="-6"/>
                <w:rtl/>
                <w:lang w:bidi="ar-MA"/>
              </w:rPr>
              <w:t>(</w:t>
            </w:r>
            <w:r w:rsidR="00694418">
              <w:rPr>
                <w:position w:val="-6"/>
                <w:lang w:bidi="ar-MA"/>
              </w:rPr>
              <w:t xml:space="preserve">0,5 </w:t>
            </w:r>
            <w:r w:rsidR="00694418">
              <w:rPr>
                <w:rFonts w:hint="cs"/>
                <w:position w:val="-6"/>
                <w:rtl/>
                <w:lang w:bidi="ar-MA"/>
              </w:rPr>
              <w:t>ن)</w:t>
            </w:r>
          </w:p>
          <w:p w:rsidR="00D072E3" w:rsidRPr="00CB6623" w:rsidRDefault="00D072E3" w:rsidP="00D072E3">
            <w:pPr>
              <w:spacing w:after="240"/>
              <w:jc w:val="left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</w:t>
            </w:r>
            <w:r w:rsidRPr="00CB6623">
              <w:rPr>
                <w:position w:val="-8"/>
                <w:lang w:bidi="ar-MA"/>
              </w:rPr>
              <w:t>……………………………</w:t>
            </w:r>
          </w:p>
          <w:p w:rsidR="00D072E3" w:rsidRPr="00CB6623" w:rsidRDefault="00D072E3" w:rsidP="00D072E3">
            <w:pPr>
              <w:spacing w:after="240"/>
              <w:jc w:val="left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</w:t>
            </w:r>
            <w:r w:rsidRPr="00CB6623">
              <w:rPr>
                <w:position w:val="-8"/>
                <w:lang w:bidi="ar-MA"/>
              </w:rPr>
              <w:t>………………………</w:t>
            </w:r>
          </w:p>
          <w:p w:rsidR="00D072E3" w:rsidRPr="00CB6623" w:rsidRDefault="00D072E3" w:rsidP="00D072E3">
            <w:pPr>
              <w:spacing w:after="240"/>
              <w:jc w:val="left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</w:t>
            </w:r>
            <w:r w:rsidRPr="00CB6623">
              <w:rPr>
                <w:position w:val="-8"/>
                <w:lang w:bidi="ar-MA"/>
              </w:rPr>
              <w:t>………………………</w:t>
            </w:r>
          </w:p>
          <w:p w:rsidR="00D072E3" w:rsidRDefault="00D072E3" w:rsidP="00D072E3">
            <w:pPr>
              <w:spacing w:after="240"/>
              <w:jc w:val="left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</w:t>
            </w:r>
            <w:r w:rsidRPr="00CB6623">
              <w:rPr>
                <w:position w:val="-8"/>
                <w:lang w:bidi="ar-MA"/>
              </w:rPr>
              <w:t>……………………</w:t>
            </w:r>
          </w:p>
          <w:p w:rsidR="00D072E3" w:rsidRDefault="00D072E3" w:rsidP="00D64830">
            <w:pPr>
              <w:bidi/>
              <w:spacing w:after="240"/>
              <w:ind w:left="142"/>
              <w:jc w:val="left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………………………….………</w:t>
            </w:r>
            <w:r w:rsidRPr="00CB6623">
              <w:rPr>
                <w:position w:val="-8"/>
                <w:lang w:bidi="ar-MA"/>
              </w:rPr>
              <w:t>……………………</w:t>
            </w:r>
          </w:p>
          <w:p w:rsidR="00005412" w:rsidRPr="00005412" w:rsidRDefault="00D64830" w:rsidP="00005412">
            <w:pPr>
              <w:bidi/>
              <w:spacing w:after="240"/>
              <w:ind w:left="142"/>
              <w:jc w:val="left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………………………….………</w:t>
            </w:r>
            <w:r w:rsidRPr="00CB6623">
              <w:rPr>
                <w:position w:val="-8"/>
                <w:lang w:bidi="ar-MA"/>
              </w:rPr>
              <w:t>……………………</w:t>
            </w:r>
          </w:p>
          <w:p w:rsidR="00B04FA8" w:rsidRPr="00005412" w:rsidRDefault="00005412" w:rsidP="00005412">
            <w:pPr>
              <w:tabs>
                <w:tab w:val="left" w:pos="142"/>
              </w:tabs>
              <w:jc w:val="left"/>
              <w:rPr>
                <w:lang w:bidi="ar-MA"/>
              </w:rPr>
            </w:pPr>
            <w:r>
              <w:rPr>
                <w:rtl/>
                <w:lang w:bidi="ar-MA"/>
              </w:rPr>
              <w:tab/>
            </w:r>
            <w:r>
              <w:rPr>
                <w:lang w:bidi="ar-MA"/>
              </w:rPr>
              <w:t>………………………………………………….……</w:t>
            </w:r>
          </w:p>
        </w:tc>
        <w:tc>
          <w:tcPr>
            <w:tcW w:w="5456" w:type="dxa"/>
          </w:tcPr>
          <w:p w:rsidR="00E90552" w:rsidRDefault="00E90552" w:rsidP="00E90552">
            <w:pPr>
              <w:bidi/>
              <w:jc w:val="center"/>
              <w:rPr>
                <w:b/>
                <w:bCs/>
                <w:i/>
                <w:iCs/>
                <w:sz w:val="28"/>
                <w:szCs w:val="28"/>
                <w:u w:val="single"/>
                <w:rtl/>
                <w:lang w:bidi="ar-MA"/>
              </w:rPr>
            </w:pPr>
            <w:r w:rsidRPr="00E90552">
              <w:rPr>
                <w:rFonts w:hint="cs"/>
                <w:b/>
                <w:bCs/>
                <w:i/>
                <w:iCs/>
                <w:sz w:val="28"/>
                <w:szCs w:val="28"/>
                <w:u w:val="single"/>
                <w:rtl/>
                <w:lang w:bidi="ar-MA"/>
              </w:rPr>
              <w:t>التمرين الأول:</w:t>
            </w:r>
          </w:p>
          <w:p w:rsidR="00E90552" w:rsidRDefault="00E90552" w:rsidP="00A32E06">
            <w:pPr>
              <w:pStyle w:val="Paragraphedeliste"/>
              <w:numPr>
                <w:ilvl w:val="0"/>
                <w:numId w:val="2"/>
              </w:numPr>
              <w:bidi/>
              <w:rPr>
                <w:lang w:bidi="ar-MA"/>
              </w:rPr>
            </w:pPr>
            <w:r>
              <w:rPr>
                <w:rFonts w:hint="cs"/>
                <w:rtl/>
                <w:lang w:bidi="ar-MA"/>
              </w:rPr>
              <w:t xml:space="preserve">أحسب وبسط مايلي : </w:t>
            </w:r>
          </w:p>
          <w:p w:rsidR="00E90552" w:rsidRDefault="00FD6F56" w:rsidP="00084048">
            <w:pPr>
              <w:spacing w:after="240"/>
              <w:jc w:val="left"/>
              <w:rPr>
                <w:position w:val="-8"/>
                <w:rtl/>
                <w:lang w:bidi="ar-MA"/>
              </w:rPr>
            </w:pPr>
            <w:r w:rsidRPr="00E90552">
              <w:rPr>
                <w:position w:val="-8"/>
                <w:lang w:bidi="ar-MA"/>
              </w:rPr>
              <w:object w:dxaOrig="4720" w:dyaOrig="360">
                <v:shape id="_x0000_i1030" type="#_x0000_t75" style="width:236.25pt;height:18pt" o:ole="">
                  <v:imagedata r:id="rId18" o:title=""/>
                </v:shape>
                <o:OLEObject Type="Embed" ProgID="Equation.3" ShapeID="_x0000_i1030" DrawAspect="Content" ObjectID="_1541070277" r:id="rId19"/>
              </w:object>
            </w:r>
            <w:r>
              <w:rPr>
                <w:rFonts w:hint="cs"/>
                <w:position w:val="-8"/>
                <w:rtl/>
                <w:lang w:bidi="ar-MA"/>
              </w:rPr>
              <w:t xml:space="preserve">(1ن) </w:t>
            </w:r>
          </w:p>
          <w:p w:rsidR="00E90552" w:rsidRDefault="00534B1A" w:rsidP="00084048">
            <w:pPr>
              <w:spacing w:after="240"/>
              <w:jc w:val="left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</w:t>
            </w:r>
            <w:r w:rsidR="00E90552">
              <w:rPr>
                <w:position w:val="-8"/>
                <w:lang w:bidi="ar-MA"/>
              </w:rPr>
              <w:t>……………………………...…</w:t>
            </w:r>
          </w:p>
          <w:p w:rsidR="00E90552" w:rsidRDefault="003640D2" w:rsidP="00E90552">
            <w:pPr>
              <w:jc w:val="left"/>
              <w:rPr>
                <w:position w:val="-28"/>
                <w:lang w:bidi="ar-MA"/>
              </w:rPr>
            </w:pPr>
            <w:r w:rsidRPr="00E90552">
              <w:rPr>
                <w:position w:val="-28"/>
                <w:lang w:bidi="ar-MA"/>
              </w:rPr>
              <w:object w:dxaOrig="4740" w:dyaOrig="740">
                <v:shape id="_x0000_i1031" type="#_x0000_t75" style="width:237.75pt;height:36.75pt" o:ole="">
                  <v:imagedata r:id="rId20" o:title=""/>
                </v:shape>
                <o:OLEObject Type="Embed" ProgID="Equation.3" ShapeID="_x0000_i1031" DrawAspect="Content" ObjectID="_1541070278" r:id="rId21"/>
              </w:object>
            </w:r>
            <w:r w:rsidR="00FD6F56">
              <w:rPr>
                <w:rFonts w:hint="cs"/>
                <w:position w:val="-8"/>
                <w:rtl/>
                <w:lang w:bidi="ar-MA"/>
              </w:rPr>
              <w:t>(1ن)</w:t>
            </w:r>
          </w:p>
          <w:p w:rsidR="00CB6623" w:rsidRDefault="00534B1A" w:rsidP="00084048">
            <w:pPr>
              <w:spacing w:after="240"/>
              <w:jc w:val="left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</w:t>
            </w:r>
            <w:r w:rsidR="00CB6623">
              <w:rPr>
                <w:position w:val="-8"/>
                <w:lang w:bidi="ar-MA"/>
              </w:rPr>
              <w:t>……………………………</w:t>
            </w:r>
          </w:p>
          <w:p w:rsidR="00CB6623" w:rsidRDefault="00534B1A" w:rsidP="00084048">
            <w:pPr>
              <w:spacing w:after="240"/>
              <w:jc w:val="left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</w:t>
            </w:r>
            <w:r w:rsidR="00CB6623">
              <w:rPr>
                <w:position w:val="-8"/>
                <w:lang w:bidi="ar-MA"/>
              </w:rPr>
              <w:t>……………………</w:t>
            </w:r>
          </w:p>
          <w:p w:rsidR="00CB6623" w:rsidRDefault="003640D2" w:rsidP="00084048">
            <w:pPr>
              <w:spacing w:after="240"/>
              <w:jc w:val="left"/>
              <w:rPr>
                <w:position w:val="-10"/>
                <w:lang w:bidi="ar-MA"/>
              </w:rPr>
            </w:pPr>
            <w:r w:rsidRPr="00CB6623">
              <w:rPr>
                <w:position w:val="-10"/>
                <w:lang w:bidi="ar-MA"/>
              </w:rPr>
              <w:object w:dxaOrig="4720" w:dyaOrig="440">
                <v:shape id="_x0000_i1032" type="#_x0000_t75" style="width:234.75pt;height:21.75pt" o:ole="">
                  <v:imagedata r:id="rId22" o:title=""/>
                </v:shape>
                <o:OLEObject Type="Embed" ProgID="Equation.3" ShapeID="_x0000_i1032" DrawAspect="Content" ObjectID="_1541070279" r:id="rId23"/>
              </w:object>
            </w:r>
            <w:r w:rsidR="00FD6F56">
              <w:rPr>
                <w:rFonts w:hint="cs"/>
                <w:position w:val="-8"/>
                <w:rtl/>
                <w:lang w:bidi="ar-MA"/>
              </w:rPr>
              <w:t>(1ن)</w:t>
            </w:r>
          </w:p>
          <w:p w:rsidR="00CB6623" w:rsidRPr="00CB6623" w:rsidRDefault="00534B1A" w:rsidP="00084048">
            <w:pPr>
              <w:spacing w:after="240"/>
              <w:jc w:val="left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</w:t>
            </w:r>
            <w:r w:rsidR="00CB6623" w:rsidRPr="00CB6623">
              <w:rPr>
                <w:position w:val="-8"/>
                <w:lang w:bidi="ar-MA"/>
              </w:rPr>
              <w:t>……………………</w:t>
            </w:r>
          </w:p>
          <w:p w:rsidR="00CB6623" w:rsidRPr="00CB6623" w:rsidRDefault="00534B1A" w:rsidP="00084048">
            <w:pPr>
              <w:spacing w:after="240"/>
              <w:jc w:val="left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……………………………………</w:t>
            </w:r>
            <w:r w:rsidR="00CB6623" w:rsidRPr="00CB6623">
              <w:rPr>
                <w:position w:val="-8"/>
                <w:lang w:bidi="ar-MA"/>
              </w:rPr>
              <w:t>…………………</w:t>
            </w:r>
          </w:p>
          <w:p w:rsidR="00CB6623" w:rsidRPr="00CB6623" w:rsidRDefault="00534B1A" w:rsidP="00084048">
            <w:pPr>
              <w:spacing w:after="240"/>
              <w:jc w:val="left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……………………………………</w:t>
            </w:r>
            <w:r w:rsidR="00CB6623" w:rsidRPr="00CB6623">
              <w:rPr>
                <w:position w:val="-8"/>
                <w:lang w:bidi="ar-MA"/>
              </w:rPr>
              <w:t>…………………</w:t>
            </w:r>
          </w:p>
          <w:p w:rsidR="00CB6623" w:rsidRDefault="00694418" w:rsidP="00084048">
            <w:pPr>
              <w:spacing w:after="240"/>
              <w:jc w:val="left"/>
              <w:rPr>
                <w:position w:val="-10"/>
                <w:lang w:bidi="ar-MA"/>
              </w:rPr>
            </w:pPr>
            <w:r w:rsidRPr="00CB6623">
              <w:rPr>
                <w:position w:val="-10"/>
                <w:lang w:bidi="ar-MA"/>
              </w:rPr>
              <w:object w:dxaOrig="4720" w:dyaOrig="440">
                <v:shape id="_x0000_i1033" type="#_x0000_t75" style="width:235.5pt;height:21.75pt" o:ole="">
                  <v:imagedata r:id="rId24" o:title=""/>
                </v:shape>
                <o:OLEObject Type="Embed" ProgID="Equation.3" ShapeID="_x0000_i1033" DrawAspect="Content" ObjectID="_1541070280" r:id="rId25"/>
              </w:object>
            </w:r>
            <w:r w:rsidR="00FD6F56">
              <w:rPr>
                <w:rFonts w:hint="cs"/>
                <w:position w:val="-8"/>
                <w:rtl/>
                <w:lang w:bidi="ar-MA"/>
              </w:rPr>
              <w:t>(1ن)</w:t>
            </w:r>
          </w:p>
          <w:p w:rsidR="006415FC" w:rsidRPr="006415FC" w:rsidRDefault="00534B1A" w:rsidP="00084048">
            <w:pPr>
              <w:spacing w:after="240"/>
              <w:jc w:val="left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</w:t>
            </w:r>
            <w:r w:rsidR="006415FC" w:rsidRPr="006415FC">
              <w:rPr>
                <w:position w:val="-8"/>
                <w:lang w:bidi="ar-MA"/>
              </w:rPr>
              <w:t>………………………………</w:t>
            </w:r>
          </w:p>
          <w:p w:rsidR="006415FC" w:rsidRPr="006415FC" w:rsidRDefault="00534B1A" w:rsidP="00084048">
            <w:pPr>
              <w:spacing w:after="240"/>
              <w:jc w:val="left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……………………………………</w:t>
            </w:r>
            <w:r w:rsidR="006415FC" w:rsidRPr="006415FC">
              <w:rPr>
                <w:position w:val="-8"/>
                <w:lang w:bidi="ar-MA"/>
              </w:rPr>
              <w:t>…………………</w:t>
            </w:r>
          </w:p>
          <w:p w:rsidR="00D072E3" w:rsidRPr="00CB6623" w:rsidRDefault="00D072E3" w:rsidP="00D072E3">
            <w:pPr>
              <w:spacing w:after="240"/>
              <w:jc w:val="left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……………………………………</w:t>
            </w:r>
            <w:r w:rsidRPr="00CB6623">
              <w:rPr>
                <w:position w:val="-8"/>
                <w:lang w:bidi="ar-MA"/>
              </w:rPr>
              <w:t>…………………</w:t>
            </w:r>
          </w:p>
          <w:p w:rsidR="008E3D70" w:rsidRDefault="00707A0A" w:rsidP="00707A0A">
            <w:pPr>
              <w:spacing w:after="120"/>
              <w:jc w:val="left"/>
              <w:rPr>
                <w:position w:val="-8"/>
                <w:rtl/>
                <w:lang w:bidi="ar-MA"/>
              </w:rPr>
            </w:pPr>
            <w:r w:rsidRPr="00C96607">
              <w:rPr>
                <w:position w:val="-28"/>
                <w:lang w:bidi="ar-MA"/>
              </w:rPr>
              <w:object w:dxaOrig="4420" w:dyaOrig="720">
                <v:shape id="_x0000_i1034" type="#_x0000_t75" style="width:222pt;height:36pt" o:ole="">
                  <v:imagedata r:id="rId26" o:title=""/>
                </v:shape>
                <o:OLEObject Type="Embed" ProgID="Equation.3" ShapeID="_x0000_i1034" DrawAspect="Content" ObjectID="_1541070281" r:id="rId27"/>
              </w:object>
            </w:r>
            <w:r>
              <w:rPr>
                <w:rFonts w:hint="cs"/>
                <w:position w:val="-8"/>
                <w:rtl/>
                <w:lang w:bidi="ar-MA"/>
              </w:rPr>
              <w:t>(1ن)</w:t>
            </w:r>
          </w:p>
          <w:p w:rsidR="00707A0A" w:rsidRDefault="00707A0A" w:rsidP="00707A0A">
            <w:pPr>
              <w:spacing w:after="240"/>
              <w:jc w:val="left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……………………………………………………….</w:t>
            </w:r>
          </w:p>
          <w:p w:rsidR="00707A0A" w:rsidRPr="00E90552" w:rsidRDefault="00707A0A" w:rsidP="00707A0A">
            <w:pPr>
              <w:spacing w:after="120"/>
              <w:jc w:val="left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……………………………………………………….</w:t>
            </w:r>
          </w:p>
        </w:tc>
      </w:tr>
    </w:tbl>
    <w:p w:rsidR="006945AB" w:rsidRDefault="00C44823" w:rsidP="006945AB">
      <w:pPr>
        <w:jc w:val="center"/>
        <w:rPr>
          <w:rtl/>
          <w:lang w:bidi="ar-MA"/>
        </w:rPr>
      </w:pPr>
      <w:r>
        <w:rPr>
          <w:rFonts w:hint="cs"/>
          <w:rtl/>
          <w:lang w:bidi="ar-MA"/>
        </w:rPr>
        <w:t>4/1</w:t>
      </w:r>
    </w:p>
    <w:tbl>
      <w:tblPr>
        <w:tblStyle w:val="Grilledutableau"/>
        <w:tblW w:w="0" w:type="auto"/>
        <w:tblLook w:val="04A0"/>
      </w:tblPr>
      <w:tblGrid>
        <w:gridCol w:w="5350"/>
        <w:gridCol w:w="5496"/>
      </w:tblGrid>
      <w:tr w:rsidR="003907C9" w:rsidTr="006945AB">
        <w:trPr>
          <w:trHeight w:val="15453"/>
        </w:trPr>
        <w:tc>
          <w:tcPr>
            <w:tcW w:w="5456" w:type="dxa"/>
          </w:tcPr>
          <w:p w:rsidR="00534B1A" w:rsidRDefault="00534B1A" w:rsidP="00534B1A">
            <w:pPr>
              <w:spacing w:after="240"/>
              <w:jc w:val="center"/>
              <w:rPr>
                <w:position w:val="-8"/>
                <w:rtl/>
                <w:lang w:bidi="ar-MA"/>
              </w:rPr>
            </w:pPr>
          </w:p>
          <w:p w:rsidR="00534B1A" w:rsidRDefault="00534B1A" w:rsidP="00534B1A">
            <w:pPr>
              <w:pStyle w:val="Paragraphedeliste"/>
              <w:numPr>
                <w:ilvl w:val="0"/>
                <w:numId w:val="12"/>
              </w:numPr>
              <w:tabs>
                <w:tab w:val="left" w:pos="284"/>
                <w:tab w:val="left" w:pos="3827"/>
              </w:tabs>
              <w:bidi/>
              <w:jc w:val="left"/>
              <w:rPr>
                <w:rtl/>
                <w:lang w:bidi="ar-MA"/>
              </w:rPr>
            </w:pPr>
            <w:r w:rsidRPr="00720AAE">
              <w:rPr>
                <w:lang w:bidi="ar-MA"/>
              </w:rPr>
              <w:object w:dxaOrig="200" w:dyaOrig="220">
                <v:shape id="_x0000_i1035" type="#_x0000_t75" style="width:9.75pt;height:11.25pt" o:ole="">
                  <v:imagedata r:id="rId28" o:title=""/>
                </v:shape>
                <o:OLEObject Type="Embed" ProgID="Equation.3" ShapeID="_x0000_i1035" DrawAspect="Content" ObjectID="_1541070282" r:id="rId29"/>
              </w:object>
            </w:r>
            <w:r>
              <w:rPr>
                <w:rFonts w:hint="cs"/>
                <w:rtl/>
                <w:lang w:bidi="ar-MA"/>
              </w:rPr>
              <w:t xml:space="preserve">   قياس زاوية حادة </w:t>
            </w:r>
          </w:p>
          <w:p w:rsidR="00534B1A" w:rsidRDefault="00534B1A" w:rsidP="00534B1A">
            <w:pPr>
              <w:pStyle w:val="Paragraphedeliste"/>
              <w:tabs>
                <w:tab w:val="left" w:pos="284"/>
                <w:tab w:val="left" w:pos="3827"/>
              </w:tabs>
              <w:bidi/>
              <w:jc w:val="left"/>
              <w:rPr>
                <w:position w:val="-24"/>
                <w:rtl/>
                <w:lang w:bidi="ar-MA"/>
              </w:rPr>
            </w:pPr>
            <w:r>
              <w:rPr>
                <w:rFonts w:hint="cs"/>
                <w:rtl/>
                <w:lang w:bidi="ar-MA"/>
              </w:rPr>
              <w:t xml:space="preserve">أحسب </w:t>
            </w:r>
            <w:r w:rsidRPr="00720AAE">
              <w:rPr>
                <w:position w:val="-6"/>
                <w:lang w:bidi="ar-MA"/>
              </w:rPr>
              <w:object w:dxaOrig="520" w:dyaOrig="279">
                <v:shape id="_x0000_i1036" type="#_x0000_t75" style="width:26.25pt;height:14.25pt" o:ole="">
                  <v:imagedata r:id="rId30" o:title=""/>
                </v:shape>
                <o:OLEObject Type="Embed" ProgID="Equation.3" ShapeID="_x0000_i1036" DrawAspect="Content" ObjectID="_1541070283" r:id="rId31"/>
              </w:object>
            </w:r>
            <w:r>
              <w:rPr>
                <w:lang w:bidi="ar-MA"/>
              </w:rPr>
              <w:t xml:space="preserve"> </w:t>
            </w:r>
            <w:r>
              <w:rPr>
                <w:rFonts w:hint="cs"/>
                <w:rtl/>
                <w:lang w:bidi="ar-MA"/>
              </w:rPr>
              <w:t xml:space="preserve">  و</w:t>
            </w:r>
            <w:r w:rsidRPr="00720AAE">
              <w:rPr>
                <w:position w:val="-10"/>
                <w:lang w:bidi="ar-MA"/>
              </w:rPr>
              <w:object w:dxaOrig="360" w:dyaOrig="279">
                <v:shape id="_x0000_i1037" type="#_x0000_t75" style="width:18pt;height:14.25pt" o:ole="">
                  <v:imagedata r:id="rId32" o:title=""/>
                </v:shape>
                <o:OLEObject Type="Embed" ProgID="Equation.3" ShapeID="_x0000_i1037" DrawAspect="Content" ObjectID="_1541070284" r:id="rId33"/>
              </w:object>
            </w:r>
            <w:r>
              <w:rPr>
                <w:lang w:bidi="ar-MA"/>
              </w:rPr>
              <w:t xml:space="preserve"> </w:t>
            </w:r>
            <w:r>
              <w:rPr>
                <w:rFonts w:hint="cs"/>
                <w:rtl/>
                <w:lang w:bidi="ar-MA"/>
              </w:rPr>
              <w:t xml:space="preserve">   إذا علمت أن  </w:t>
            </w:r>
            <w:r w:rsidR="003556F4" w:rsidRPr="00720AAE">
              <w:rPr>
                <w:position w:val="-24"/>
                <w:lang w:bidi="ar-MA"/>
              </w:rPr>
              <w:object w:dxaOrig="960" w:dyaOrig="620">
                <v:shape id="_x0000_i1038" type="#_x0000_t75" style="width:48pt;height:30.75pt" o:ole="">
                  <v:imagedata r:id="rId34" o:title=""/>
                </v:shape>
                <o:OLEObject Type="Embed" ProgID="Equation.3" ShapeID="_x0000_i1038" DrawAspect="Content" ObjectID="_1541070285" r:id="rId35"/>
              </w:object>
            </w:r>
            <w:r w:rsidR="00707A0A">
              <w:rPr>
                <w:rFonts w:hint="cs"/>
                <w:position w:val="-24"/>
                <w:rtl/>
                <w:lang w:bidi="ar-MA"/>
              </w:rPr>
              <w:t xml:space="preserve"> (1ن)</w:t>
            </w:r>
          </w:p>
          <w:p w:rsidR="00534B1A" w:rsidRPr="00CB6623" w:rsidRDefault="00534B1A" w:rsidP="00534B1A">
            <w:pPr>
              <w:spacing w:after="240"/>
              <w:jc w:val="center"/>
              <w:rPr>
                <w:position w:val="-8"/>
                <w:lang w:bidi="ar-MA"/>
              </w:rPr>
            </w:pPr>
            <w:r w:rsidRPr="00CB6623">
              <w:rPr>
                <w:position w:val="-8"/>
                <w:lang w:bidi="ar-MA"/>
              </w:rPr>
              <w:t>………………………………………………………</w:t>
            </w:r>
          </w:p>
          <w:p w:rsidR="00534B1A" w:rsidRPr="00CB6623" w:rsidRDefault="00534B1A" w:rsidP="00534B1A">
            <w:pPr>
              <w:spacing w:after="240"/>
              <w:jc w:val="center"/>
              <w:rPr>
                <w:position w:val="-8"/>
                <w:lang w:bidi="ar-MA"/>
              </w:rPr>
            </w:pPr>
            <w:r w:rsidRPr="00CB6623">
              <w:rPr>
                <w:position w:val="-8"/>
                <w:lang w:bidi="ar-MA"/>
              </w:rPr>
              <w:t>………………………………………………………</w:t>
            </w:r>
          </w:p>
          <w:p w:rsidR="00534B1A" w:rsidRPr="00CB6623" w:rsidRDefault="00534B1A" w:rsidP="00534B1A">
            <w:pPr>
              <w:spacing w:after="240"/>
              <w:jc w:val="center"/>
              <w:rPr>
                <w:position w:val="-8"/>
                <w:lang w:bidi="ar-MA"/>
              </w:rPr>
            </w:pPr>
            <w:r w:rsidRPr="00CB6623">
              <w:rPr>
                <w:position w:val="-8"/>
                <w:lang w:bidi="ar-MA"/>
              </w:rPr>
              <w:t>………………………………………………………</w:t>
            </w:r>
          </w:p>
          <w:p w:rsidR="00534B1A" w:rsidRDefault="00534B1A" w:rsidP="00534B1A">
            <w:pPr>
              <w:spacing w:after="240"/>
              <w:jc w:val="center"/>
              <w:rPr>
                <w:position w:val="-8"/>
                <w:lang w:bidi="ar-MA"/>
              </w:rPr>
            </w:pPr>
            <w:r w:rsidRPr="00CB6623">
              <w:rPr>
                <w:position w:val="-8"/>
                <w:lang w:bidi="ar-MA"/>
              </w:rPr>
              <w:t>………………………………………………………</w:t>
            </w:r>
          </w:p>
          <w:p w:rsidR="00534B1A" w:rsidRDefault="00534B1A" w:rsidP="00534B1A">
            <w:pPr>
              <w:tabs>
                <w:tab w:val="left" w:pos="284"/>
                <w:tab w:val="left" w:pos="3827"/>
              </w:tabs>
              <w:spacing w:after="240"/>
              <w:jc w:val="center"/>
              <w:rPr>
                <w:position w:val="-8"/>
                <w:rtl/>
                <w:lang w:bidi="ar-MA"/>
              </w:rPr>
            </w:pPr>
            <w:r w:rsidRPr="00CB6623">
              <w:rPr>
                <w:position w:val="-8"/>
                <w:lang w:bidi="ar-MA"/>
              </w:rPr>
              <w:t>………………………………………………………</w:t>
            </w:r>
          </w:p>
          <w:p w:rsidR="00534B1A" w:rsidRPr="00CB6623" w:rsidRDefault="00534B1A" w:rsidP="00534B1A">
            <w:pPr>
              <w:spacing w:after="240"/>
              <w:jc w:val="center"/>
              <w:rPr>
                <w:position w:val="-8"/>
                <w:lang w:bidi="ar-MA"/>
              </w:rPr>
            </w:pPr>
            <w:r w:rsidRPr="00CB6623">
              <w:rPr>
                <w:position w:val="-8"/>
                <w:lang w:bidi="ar-MA"/>
              </w:rPr>
              <w:t>………………………………………………………</w:t>
            </w:r>
          </w:p>
          <w:p w:rsidR="00534B1A" w:rsidRPr="00CB6623" w:rsidRDefault="00534B1A" w:rsidP="00534B1A">
            <w:pPr>
              <w:spacing w:after="240"/>
              <w:jc w:val="center"/>
              <w:rPr>
                <w:position w:val="-8"/>
                <w:lang w:bidi="ar-MA"/>
              </w:rPr>
            </w:pPr>
            <w:r w:rsidRPr="00CB6623">
              <w:rPr>
                <w:position w:val="-8"/>
                <w:lang w:bidi="ar-MA"/>
              </w:rPr>
              <w:t>………………………………………………………</w:t>
            </w:r>
          </w:p>
          <w:p w:rsidR="00534B1A" w:rsidRPr="00CB6623" w:rsidRDefault="00534B1A" w:rsidP="00534B1A">
            <w:pPr>
              <w:spacing w:after="240"/>
              <w:jc w:val="center"/>
              <w:rPr>
                <w:position w:val="-8"/>
                <w:lang w:bidi="ar-MA"/>
              </w:rPr>
            </w:pPr>
            <w:r w:rsidRPr="00CB6623">
              <w:rPr>
                <w:position w:val="-8"/>
                <w:lang w:bidi="ar-MA"/>
              </w:rPr>
              <w:t>………………………………………………………</w:t>
            </w:r>
          </w:p>
          <w:p w:rsidR="003907C9" w:rsidRDefault="003907C9" w:rsidP="003907C9">
            <w:pPr>
              <w:pStyle w:val="Paragraphedeliste"/>
              <w:tabs>
                <w:tab w:val="left" w:pos="284"/>
                <w:tab w:val="left" w:pos="3827"/>
              </w:tabs>
              <w:bidi/>
              <w:jc w:val="left"/>
              <w:rPr>
                <w:rtl/>
                <w:lang w:bidi="ar-MA"/>
              </w:rPr>
            </w:pPr>
          </w:p>
          <w:p w:rsidR="003907C9" w:rsidRDefault="003907C9" w:rsidP="003907C9">
            <w:pPr>
              <w:pStyle w:val="Paragraphedeliste"/>
              <w:tabs>
                <w:tab w:val="left" w:pos="284"/>
                <w:tab w:val="left" w:pos="3827"/>
              </w:tabs>
              <w:bidi/>
              <w:ind w:left="137"/>
              <w:jc w:val="left"/>
              <w:rPr>
                <w:position w:val="-6"/>
                <w:rtl/>
                <w:lang w:bidi="ar-MA"/>
              </w:rPr>
            </w:pPr>
            <w:r>
              <w:rPr>
                <w:rFonts w:hint="cs"/>
                <w:rtl/>
                <w:lang w:bidi="ar-MA"/>
              </w:rPr>
              <w:t xml:space="preserve">7) أ- حل المعادلة </w:t>
            </w:r>
            <w:r>
              <w:rPr>
                <w:lang w:bidi="ar-MA"/>
              </w:rPr>
              <w:t xml:space="preserve">  </w:t>
            </w:r>
            <w:r w:rsidRPr="00720AAE">
              <w:rPr>
                <w:position w:val="-6"/>
                <w:lang w:bidi="ar-MA"/>
              </w:rPr>
              <w:object w:dxaOrig="859" w:dyaOrig="279">
                <v:shape id="_x0000_i1039" type="#_x0000_t75" style="width:42.75pt;height:14.25pt" o:ole="">
                  <v:imagedata r:id="rId36" o:title=""/>
                </v:shape>
                <o:OLEObject Type="Embed" ProgID="Equation.3" ShapeID="_x0000_i1039" DrawAspect="Content" ObjectID="_1541070286" r:id="rId37"/>
              </w:object>
            </w:r>
            <w:r w:rsidR="00707A0A">
              <w:rPr>
                <w:rFonts w:hint="cs"/>
                <w:position w:val="-6"/>
                <w:rtl/>
                <w:lang w:bidi="ar-MA"/>
              </w:rPr>
              <w:t>(</w:t>
            </w:r>
            <w:r w:rsidR="00707A0A">
              <w:rPr>
                <w:position w:val="-6"/>
                <w:lang w:bidi="ar-MA"/>
              </w:rPr>
              <w:t>0,5</w:t>
            </w:r>
            <w:r w:rsidR="00707A0A">
              <w:rPr>
                <w:rFonts w:hint="cs"/>
                <w:position w:val="-6"/>
                <w:rtl/>
                <w:lang w:bidi="ar-MA"/>
              </w:rPr>
              <w:t xml:space="preserve">ن) </w:t>
            </w:r>
          </w:p>
          <w:p w:rsidR="003907C9" w:rsidRPr="00CB6623" w:rsidRDefault="003907C9" w:rsidP="00534B1A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</w:t>
            </w:r>
            <w:r w:rsidRPr="00CB6623">
              <w:rPr>
                <w:position w:val="-8"/>
                <w:lang w:bidi="ar-MA"/>
              </w:rPr>
              <w:t>……………………</w:t>
            </w:r>
          </w:p>
          <w:p w:rsidR="003907C9" w:rsidRPr="00CB6623" w:rsidRDefault="003907C9" w:rsidP="00534B1A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</w:t>
            </w:r>
            <w:r w:rsidRPr="00CB6623">
              <w:rPr>
                <w:position w:val="-8"/>
                <w:lang w:bidi="ar-MA"/>
              </w:rPr>
              <w:t>…………………</w:t>
            </w:r>
          </w:p>
          <w:p w:rsidR="003907C9" w:rsidRPr="00CB6623" w:rsidRDefault="003907C9" w:rsidP="00534B1A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</w:t>
            </w:r>
            <w:r w:rsidRPr="00CB6623">
              <w:rPr>
                <w:position w:val="-8"/>
                <w:lang w:bidi="ar-MA"/>
              </w:rPr>
              <w:t>…………………</w:t>
            </w:r>
          </w:p>
          <w:p w:rsidR="003907C9" w:rsidRDefault="003907C9" w:rsidP="00534B1A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……………………………………</w:t>
            </w:r>
            <w:r w:rsidRPr="00CB6623">
              <w:rPr>
                <w:position w:val="-8"/>
                <w:lang w:bidi="ar-MA"/>
              </w:rPr>
              <w:t>………………</w:t>
            </w:r>
          </w:p>
          <w:p w:rsidR="003907C9" w:rsidRDefault="003907C9" w:rsidP="00534B1A">
            <w:pPr>
              <w:tabs>
                <w:tab w:val="left" w:pos="284"/>
                <w:tab w:val="left" w:pos="3827"/>
              </w:tabs>
              <w:spacing w:after="240"/>
              <w:jc w:val="center"/>
              <w:rPr>
                <w:position w:val="-8"/>
                <w:rtl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……………………………………</w:t>
            </w:r>
            <w:r w:rsidRPr="00CB6623">
              <w:rPr>
                <w:position w:val="-8"/>
                <w:lang w:bidi="ar-MA"/>
              </w:rPr>
              <w:t>………………</w:t>
            </w:r>
          </w:p>
          <w:p w:rsidR="003907C9" w:rsidRPr="00CB6623" w:rsidRDefault="003907C9" w:rsidP="00534B1A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</w:t>
            </w:r>
            <w:r w:rsidRPr="00CB6623">
              <w:rPr>
                <w:position w:val="-8"/>
                <w:lang w:bidi="ar-MA"/>
              </w:rPr>
              <w:t>…………………</w:t>
            </w:r>
          </w:p>
          <w:p w:rsidR="003907C9" w:rsidRDefault="003907C9" w:rsidP="00534B1A">
            <w:pPr>
              <w:pStyle w:val="Paragraphedeliste"/>
              <w:tabs>
                <w:tab w:val="left" w:pos="284"/>
                <w:tab w:val="left" w:pos="3827"/>
              </w:tabs>
              <w:bidi/>
              <w:spacing w:after="240"/>
              <w:ind w:left="137"/>
              <w:jc w:val="left"/>
              <w:rPr>
                <w:position w:val="-8"/>
                <w:lang w:bidi="ar-MA"/>
              </w:rPr>
            </w:pPr>
            <w:r w:rsidRPr="00CB6623">
              <w:rPr>
                <w:position w:val="-8"/>
                <w:lang w:bidi="ar-MA"/>
              </w:rPr>
              <w:t>…………………………………………………</w:t>
            </w:r>
          </w:p>
          <w:p w:rsidR="00534B1A" w:rsidRDefault="00534B1A" w:rsidP="00534B1A">
            <w:pPr>
              <w:pStyle w:val="Paragraphedeliste"/>
              <w:tabs>
                <w:tab w:val="left" w:pos="284"/>
                <w:tab w:val="left" w:pos="3827"/>
              </w:tabs>
              <w:bidi/>
              <w:ind w:left="137"/>
              <w:jc w:val="left"/>
              <w:rPr>
                <w:lang w:bidi="ar-MA"/>
              </w:rPr>
            </w:pPr>
          </w:p>
          <w:p w:rsidR="00534B1A" w:rsidRDefault="003907C9" w:rsidP="003907C9">
            <w:pPr>
              <w:pStyle w:val="Paragraphedeliste"/>
              <w:tabs>
                <w:tab w:val="left" w:pos="284"/>
                <w:tab w:val="left" w:pos="3827"/>
              </w:tabs>
              <w:bidi/>
              <w:ind w:left="278"/>
              <w:jc w:val="left"/>
              <w:rPr>
                <w:lang w:bidi="ar-MA"/>
              </w:rPr>
            </w:pPr>
            <w:r>
              <w:rPr>
                <w:rFonts w:hint="cs"/>
                <w:rtl/>
                <w:lang w:bidi="ar-MA"/>
              </w:rPr>
              <w:t xml:space="preserve">ب- </w:t>
            </w:r>
            <w:r>
              <w:rPr>
                <w:lang w:bidi="ar-MA"/>
              </w:rPr>
              <w:t xml:space="preserve">EFG </w:t>
            </w:r>
            <w:r>
              <w:rPr>
                <w:rFonts w:hint="cs"/>
                <w:rtl/>
                <w:lang w:bidi="ar-MA"/>
              </w:rPr>
              <w:t xml:space="preserve"> مثلث قائم الزاوية في </w:t>
            </w:r>
            <w:r>
              <w:rPr>
                <w:lang w:bidi="ar-MA"/>
              </w:rPr>
              <w:t xml:space="preserve">E </w:t>
            </w:r>
            <w:r>
              <w:rPr>
                <w:rFonts w:hint="cs"/>
                <w:rtl/>
                <w:lang w:bidi="ar-MA"/>
              </w:rPr>
              <w:t xml:space="preserve"> بحيث </w:t>
            </w:r>
            <w:r>
              <w:rPr>
                <w:lang w:bidi="ar-MA"/>
              </w:rPr>
              <w:t xml:space="preserve">EF = 6cm </w:t>
            </w:r>
            <w:r>
              <w:rPr>
                <w:rFonts w:hint="cs"/>
                <w:rtl/>
                <w:lang w:bidi="ar-MA"/>
              </w:rPr>
              <w:t xml:space="preserve">  </w:t>
            </w:r>
          </w:p>
          <w:p w:rsidR="003907C9" w:rsidRDefault="003907C9" w:rsidP="00534B1A">
            <w:pPr>
              <w:pStyle w:val="Paragraphedeliste"/>
              <w:tabs>
                <w:tab w:val="left" w:pos="284"/>
                <w:tab w:val="left" w:pos="3827"/>
              </w:tabs>
              <w:bidi/>
              <w:ind w:left="278"/>
              <w:jc w:val="left"/>
              <w:rPr>
                <w:rtl/>
                <w:lang w:bidi="ar-MA"/>
              </w:rPr>
            </w:pPr>
            <w:r>
              <w:rPr>
                <w:rFonts w:hint="cs"/>
                <w:rtl/>
                <w:lang w:bidi="ar-MA"/>
              </w:rPr>
              <w:t xml:space="preserve"> و </w:t>
            </w:r>
            <w:r>
              <w:rPr>
                <w:lang w:bidi="ar-MA"/>
              </w:rPr>
              <w:t xml:space="preserve">EG = 8 cm </w:t>
            </w:r>
            <w:r>
              <w:rPr>
                <w:rFonts w:hint="cs"/>
                <w:rtl/>
                <w:lang w:bidi="ar-MA"/>
              </w:rPr>
              <w:t xml:space="preserve"> ، أحسب </w:t>
            </w:r>
            <w:r>
              <w:rPr>
                <w:lang w:bidi="ar-MA"/>
              </w:rPr>
              <w:t xml:space="preserve">FG </w:t>
            </w:r>
            <w:r w:rsidR="00707A0A">
              <w:rPr>
                <w:rFonts w:hint="cs"/>
                <w:rtl/>
                <w:lang w:bidi="ar-MA"/>
              </w:rPr>
              <w:t xml:space="preserve"> (</w:t>
            </w:r>
            <w:r w:rsidR="00707A0A">
              <w:rPr>
                <w:lang w:bidi="ar-MA"/>
              </w:rPr>
              <w:t>0,5</w:t>
            </w:r>
            <w:r w:rsidR="00707A0A">
              <w:rPr>
                <w:rFonts w:hint="cs"/>
                <w:rtl/>
                <w:lang w:bidi="ar-MA"/>
              </w:rPr>
              <w:t xml:space="preserve">ن) </w:t>
            </w:r>
          </w:p>
          <w:p w:rsidR="003907C9" w:rsidRPr="00CB6623" w:rsidRDefault="003907C9" w:rsidP="00D072E3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………………………………………………………</w:t>
            </w:r>
          </w:p>
          <w:p w:rsidR="003907C9" w:rsidRPr="00CB6623" w:rsidRDefault="003907C9" w:rsidP="00D072E3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……………………………………………………</w:t>
            </w:r>
            <w:r w:rsidRPr="00CB6623">
              <w:rPr>
                <w:position w:val="-8"/>
                <w:lang w:bidi="ar-MA"/>
              </w:rPr>
              <w:t>…</w:t>
            </w:r>
          </w:p>
          <w:p w:rsidR="003907C9" w:rsidRPr="00CB6623" w:rsidRDefault="003907C9" w:rsidP="00D072E3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…………………………………………………</w:t>
            </w:r>
            <w:r w:rsidRPr="00CB6623">
              <w:rPr>
                <w:position w:val="-8"/>
                <w:lang w:bidi="ar-MA"/>
              </w:rPr>
              <w:t>……</w:t>
            </w:r>
          </w:p>
          <w:p w:rsidR="003907C9" w:rsidRDefault="003907C9" w:rsidP="00D072E3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………………………………………………</w:t>
            </w:r>
            <w:r w:rsidRPr="00CB6623">
              <w:rPr>
                <w:position w:val="-8"/>
                <w:lang w:bidi="ar-MA"/>
              </w:rPr>
              <w:t>………</w:t>
            </w:r>
          </w:p>
          <w:p w:rsidR="003907C9" w:rsidRDefault="003907C9" w:rsidP="00D072E3">
            <w:pPr>
              <w:tabs>
                <w:tab w:val="left" w:pos="284"/>
                <w:tab w:val="left" w:pos="3827"/>
              </w:tabs>
              <w:spacing w:after="240"/>
              <w:jc w:val="center"/>
              <w:rPr>
                <w:position w:val="-8"/>
                <w:rtl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……………………………………………</w:t>
            </w:r>
            <w:r w:rsidRPr="00CB6623">
              <w:rPr>
                <w:position w:val="-8"/>
                <w:lang w:bidi="ar-MA"/>
              </w:rPr>
              <w:t>…………</w:t>
            </w:r>
          </w:p>
          <w:p w:rsidR="003907C9" w:rsidRPr="00CB6623" w:rsidRDefault="003907C9" w:rsidP="00D072E3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…………………………………………</w:t>
            </w:r>
            <w:r w:rsidRPr="00CB6623">
              <w:rPr>
                <w:position w:val="-8"/>
                <w:lang w:bidi="ar-MA"/>
              </w:rPr>
              <w:t>……………</w:t>
            </w:r>
          </w:p>
          <w:p w:rsidR="003907C9" w:rsidRPr="00CB6623" w:rsidRDefault="003907C9" w:rsidP="00D072E3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………………………………………</w:t>
            </w:r>
            <w:r w:rsidRPr="00CB6623">
              <w:rPr>
                <w:position w:val="-8"/>
                <w:lang w:bidi="ar-MA"/>
              </w:rPr>
              <w:t>………………</w:t>
            </w:r>
          </w:p>
          <w:p w:rsidR="003907C9" w:rsidRPr="00D072E3" w:rsidRDefault="003907C9" w:rsidP="00D072E3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……………………………………</w:t>
            </w:r>
            <w:r w:rsidRPr="00CB6623">
              <w:rPr>
                <w:position w:val="-8"/>
                <w:lang w:bidi="ar-MA"/>
              </w:rPr>
              <w:t>…………………</w:t>
            </w:r>
          </w:p>
        </w:tc>
        <w:tc>
          <w:tcPr>
            <w:tcW w:w="5456" w:type="dxa"/>
          </w:tcPr>
          <w:p w:rsidR="00534B1A" w:rsidRDefault="00534B1A" w:rsidP="00534B1A">
            <w:pPr>
              <w:tabs>
                <w:tab w:val="left" w:pos="284"/>
              </w:tabs>
              <w:bidi/>
              <w:jc w:val="left"/>
              <w:rPr>
                <w:lang w:bidi="ar-MA"/>
              </w:rPr>
            </w:pPr>
          </w:p>
          <w:p w:rsidR="00534B1A" w:rsidRDefault="00534B1A" w:rsidP="00D072E3">
            <w:pPr>
              <w:pStyle w:val="Paragraphedeliste"/>
              <w:numPr>
                <w:ilvl w:val="0"/>
                <w:numId w:val="5"/>
              </w:numPr>
              <w:tabs>
                <w:tab w:val="left" w:pos="284"/>
              </w:tabs>
              <w:bidi/>
              <w:jc w:val="left"/>
              <w:rPr>
                <w:rtl/>
                <w:lang w:bidi="ar-MA"/>
              </w:rPr>
            </w:pPr>
            <w:r>
              <w:rPr>
                <w:rFonts w:hint="cs"/>
                <w:rtl/>
                <w:lang w:bidi="ar-MA"/>
              </w:rPr>
              <w:t xml:space="preserve">أعط الكتابة العلمية للعدد  </w:t>
            </w:r>
            <w:r w:rsidR="00D072E3">
              <w:rPr>
                <w:lang w:bidi="ar-MA"/>
              </w:rPr>
              <w:t>G</w:t>
            </w:r>
            <w:r w:rsidR="00707A0A">
              <w:rPr>
                <w:rFonts w:hint="cs"/>
                <w:position w:val="-6"/>
                <w:rtl/>
                <w:lang w:bidi="ar-MA"/>
              </w:rPr>
              <w:t>(</w:t>
            </w:r>
            <w:r w:rsidR="00707A0A">
              <w:rPr>
                <w:position w:val="-6"/>
                <w:lang w:bidi="ar-MA"/>
              </w:rPr>
              <w:t xml:space="preserve">0,5 </w:t>
            </w:r>
            <w:r w:rsidR="00707A0A">
              <w:rPr>
                <w:rFonts w:hint="cs"/>
                <w:position w:val="-6"/>
                <w:rtl/>
                <w:lang w:bidi="ar-MA"/>
              </w:rPr>
              <w:t>ن)</w:t>
            </w:r>
          </w:p>
          <w:p w:rsidR="00534B1A" w:rsidRPr="00CB6623" w:rsidRDefault="00534B1A" w:rsidP="00534B1A">
            <w:pPr>
              <w:spacing w:after="240"/>
              <w:jc w:val="left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</w:t>
            </w:r>
            <w:r w:rsidRPr="00CB6623">
              <w:rPr>
                <w:position w:val="-8"/>
                <w:lang w:bidi="ar-MA"/>
              </w:rPr>
              <w:t>……………………………</w:t>
            </w:r>
          </w:p>
          <w:p w:rsidR="00534B1A" w:rsidRPr="00CB6623" w:rsidRDefault="00534B1A" w:rsidP="00534B1A">
            <w:pPr>
              <w:spacing w:after="240"/>
              <w:jc w:val="left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</w:t>
            </w:r>
            <w:r w:rsidRPr="00CB6623">
              <w:rPr>
                <w:position w:val="-8"/>
                <w:lang w:bidi="ar-MA"/>
              </w:rPr>
              <w:t>………………………</w:t>
            </w:r>
          </w:p>
          <w:p w:rsidR="00534B1A" w:rsidRDefault="00534B1A" w:rsidP="00534B1A">
            <w:pPr>
              <w:pStyle w:val="Paragraphedeliste"/>
              <w:tabs>
                <w:tab w:val="left" w:pos="284"/>
              </w:tabs>
              <w:bidi/>
              <w:ind w:left="140"/>
              <w:jc w:val="left"/>
              <w:rPr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</w:t>
            </w:r>
            <w:r>
              <w:rPr>
                <w:rFonts w:hint="cs"/>
                <w:position w:val="-8"/>
                <w:rtl/>
                <w:lang w:bidi="ar-MA"/>
              </w:rPr>
              <w:t>............</w:t>
            </w:r>
            <w:r>
              <w:rPr>
                <w:position w:val="-8"/>
                <w:lang w:bidi="ar-MA"/>
              </w:rPr>
              <w:t>…</w:t>
            </w:r>
            <w:r w:rsidRPr="00CB6623">
              <w:rPr>
                <w:position w:val="-8"/>
                <w:lang w:bidi="ar-MA"/>
              </w:rPr>
              <w:t>…………………</w:t>
            </w:r>
          </w:p>
          <w:p w:rsidR="00534B1A" w:rsidRDefault="00534B1A" w:rsidP="00534B1A">
            <w:pPr>
              <w:pStyle w:val="Paragraphedeliste"/>
              <w:tabs>
                <w:tab w:val="left" w:pos="284"/>
              </w:tabs>
              <w:bidi/>
              <w:jc w:val="left"/>
              <w:rPr>
                <w:lang w:bidi="ar-MA"/>
              </w:rPr>
            </w:pPr>
          </w:p>
          <w:p w:rsidR="003907C9" w:rsidRPr="003907C9" w:rsidRDefault="003907C9" w:rsidP="00534B1A">
            <w:pPr>
              <w:pStyle w:val="Paragraphedeliste"/>
              <w:numPr>
                <w:ilvl w:val="0"/>
                <w:numId w:val="3"/>
              </w:numPr>
              <w:tabs>
                <w:tab w:val="left" w:pos="284"/>
              </w:tabs>
              <w:bidi/>
              <w:jc w:val="left"/>
              <w:rPr>
                <w:lang w:bidi="ar-MA"/>
              </w:rPr>
            </w:pPr>
            <w:r>
              <w:rPr>
                <w:rFonts w:hint="cs"/>
                <w:rtl/>
                <w:lang w:bidi="ar-MA"/>
              </w:rPr>
              <w:t xml:space="preserve">أ-  بين أن </w:t>
            </w:r>
            <w:r w:rsidRPr="008C1654">
              <w:rPr>
                <w:lang w:bidi="ar-MA"/>
              </w:rPr>
              <w:object w:dxaOrig="1140" w:dyaOrig="360">
                <v:shape id="_x0000_i1040" type="#_x0000_t75" style="width:57pt;height:18pt" o:ole="">
                  <v:imagedata r:id="rId38" o:title=""/>
                </v:shape>
                <o:OLEObject Type="Embed" ProgID="Equation.3" ShapeID="_x0000_i1040" DrawAspect="Content" ObjectID="_1541070287" r:id="rId39"/>
              </w:object>
            </w:r>
            <w:r w:rsidR="00707A0A">
              <w:rPr>
                <w:rFonts w:hint="cs"/>
                <w:position w:val="-6"/>
                <w:rtl/>
                <w:lang w:bidi="ar-MA"/>
              </w:rPr>
              <w:t>(</w:t>
            </w:r>
            <w:r w:rsidR="00707A0A">
              <w:rPr>
                <w:position w:val="-6"/>
                <w:lang w:bidi="ar-MA"/>
              </w:rPr>
              <w:t xml:space="preserve">0,5 </w:t>
            </w:r>
            <w:r w:rsidR="00707A0A">
              <w:rPr>
                <w:rFonts w:hint="cs"/>
                <w:position w:val="-6"/>
                <w:rtl/>
                <w:lang w:bidi="ar-MA"/>
              </w:rPr>
              <w:t>ن)</w:t>
            </w:r>
          </w:p>
          <w:p w:rsidR="003907C9" w:rsidRPr="006415FC" w:rsidRDefault="003907C9" w:rsidP="00534B1A">
            <w:pPr>
              <w:spacing w:after="240"/>
              <w:jc w:val="center"/>
              <w:rPr>
                <w:position w:val="-8"/>
                <w:lang w:bidi="ar-MA"/>
              </w:rPr>
            </w:pPr>
            <w:r w:rsidRPr="006415FC">
              <w:rPr>
                <w:position w:val="-8"/>
                <w:lang w:bidi="ar-MA"/>
              </w:rPr>
              <w:t>…………………………………………………………</w:t>
            </w:r>
          </w:p>
          <w:p w:rsidR="003907C9" w:rsidRPr="006415FC" w:rsidRDefault="003907C9" w:rsidP="00534B1A">
            <w:pPr>
              <w:spacing w:after="240"/>
              <w:jc w:val="center"/>
              <w:rPr>
                <w:position w:val="-8"/>
                <w:lang w:bidi="ar-MA"/>
              </w:rPr>
            </w:pPr>
            <w:r w:rsidRPr="006415FC">
              <w:rPr>
                <w:position w:val="-8"/>
                <w:lang w:bidi="ar-MA"/>
              </w:rPr>
              <w:t>…………………………………………………………</w:t>
            </w:r>
          </w:p>
          <w:p w:rsidR="003907C9" w:rsidRPr="006415FC" w:rsidRDefault="003907C9" w:rsidP="00534B1A">
            <w:pPr>
              <w:spacing w:after="240"/>
              <w:jc w:val="center"/>
              <w:rPr>
                <w:position w:val="-8"/>
                <w:lang w:bidi="ar-MA"/>
              </w:rPr>
            </w:pPr>
            <w:r w:rsidRPr="006415FC">
              <w:rPr>
                <w:position w:val="-8"/>
                <w:lang w:bidi="ar-MA"/>
              </w:rPr>
              <w:t>…………………………………………………………</w:t>
            </w:r>
          </w:p>
          <w:p w:rsidR="003907C9" w:rsidRDefault="003907C9" w:rsidP="00534B1A">
            <w:pPr>
              <w:tabs>
                <w:tab w:val="left" w:pos="284"/>
              </w:tabs>
              <w:spacing w:after="240"/>
              <w:jc w:val="center"/>
              <w:rPr>
                <w:position w:val="-8"/>
                <w:rtl/>
                <w:lang w:bidi="ar-MA"/>
              </w:rPr>
            </w:pPr>
            <w:r w:rsidRPr="006415FC">
              <w:rPr>
                <w:position w:val="-8"/>
                <w:lang w:bidi="ar-MA"/>
              </w:rPr>
              <w:t>…………………………………………………………</w:t>
            </w:r>
          </w:p>
          <w:p w:rsidR="002D01B8" w:rsidRPr="008C1654" w:rsidRDefault="002D01B8" w:rsidP="00534B1A">
            <w:pPr>
              <w:tabs>
                <w:tab w:val="left" w:pos="284"/>
              </w:tabs>
              <w:spacing w:after="240"/>
              <w:jc w:val="center"/>
              <w:rPr>
                <w:rtl/>
                <w:lang w:bidi="ar-MA"/>
              </w:rPr>
            </w:pPr>
            <w:r w:rsidRPr="006415FC">
              <w:rPr>
                <w:position w:val="-8"/>
                <w:lang w:bidi="ar-MA"/>
              </w:rPr>
              <w:t>…………………………………………………………</w:t>
            </w:r>
          </w:p>
          <w:p w:rsidR="003907C9" w:rsidRPr="003907C9" w:rsidRDefault="003907C9" w:rsidP="00707A0A">
            <w:pPr>
              <w:pStyle w:val="Paragraphedeliste"/>
              <w:numPr>
                <w:ilvl w:val="0"/>
                <w:numId w:val="6"/>
              </w:numPr>
              <w:tabs>
                <w:tab w:val="left" w:pos="284"/>
              </w:tabs>
              <w:bidi/>
              <w:spacing w:after="120"/>
              <w:ind w:left="813"/>
              <w:jc w:val="left"/>
              <w:rPr>
                <w:lang w:bidi="ar-MA"/>
              </w:rPr>
            </w:pPr>
            <w:r>
              <w:rPr>
                <w:rFonts w:hint="cs"/>
                <w:rtl/>
                <w:lang w:bidi="ar-MA"/>
              </w:rPr>
              <w:t xml:space="preserve">استنتج مقارنة العددين </w:t>
            </w:r>
            <w:r w:rsidRPr="008C1654">
              <w:rPr>
                <w:position w:val="-6"/>
                <w:lang w:bidi="ar-MA"/>
              </w:rPr>
              <w:object w:dxaOrig="840" w:dyaOrig="340">
                <v:shape id="_x0000_i1041" type="#_x0000_t75" style="width:42pt;height:17.25pt" o:ole="">
                  <v:imagedata r:id="rId40" o:title=""/>
                </v:shape>
                <o:OLEObject Type="Embed" ProgID="Equation.3" ShapeID="_x0000_i1041" DrawAspect="Content" ObjectID="_1541070288" r:id="rId41"/>
              </w:object>
            </w:r>
            <w:r>
              <w:rPr>
                <w:rFonts w:hint="cs"/>
                <w:rtl/>
                <w:lang w:bidi="ar-MA"/>
              </w:rPr>
              <w:t xml:space="preserve">  و </w:t>
            </w:r>
            <w:r w:rsidRPr="008C1654">
              <w:rPr>
                <w:position w:val="-8"/>
                <w:lang w:bidi="ar-MA"/>
              </w:rPr>
              <w:object w:dxaOrig="840" w:dyaOrig="360">
                <v:shape id="_x0000_i1042" type="#_x0000_t75" style="width:42pt;height:18pt" o:ole="">
                  <v:imagedata r:id="rId42" o:title=""/>
                </v:shape>
                <o:OLEObject Type="Embed" ProgID="Equation.3" ShapeID="_x0000_i1042" DrawAspect="Content" ObjectID="_1541070289" r:id="rId43"/>
              </w:object>
            </w:r>
            <w:r w:rsidR="00707A0A">
              <w:rPr>
                <w:rFonts w:hint="cs"/>
                <w:position w:val="-6"/>
                <w:rtl/>
                <w:lang w:bidi="ar-MA"/>
              </w:rPr>
              <w:t>(</w:t>
            </w:r>
            <w:r w:rsidR="00707A0A">
              <w:rPr>
                <w:position w:val="-6"/>
                <w:lang w:bidi="ar-MA"/>
              </w:rPr>
              <w:t xml:space="preserve">0,5 </w:t>
            </w:r>
            <w:r w:rsidR="00707A0A">
              <w:rPr>
                <w:rFonts w:hint="cs"/>
                <w:position w:val="-6"/>
                <w:rtl/>
                <w:lang w:bidi="ar-MA"/>
              </w:rPr>
              <w:t>ن)</w:t>
            </w:r>
          </w:p>
          <w:p w:rsidR="003907C9" w:rsidRPr="006415FC" w:rsidRDefault="003907C9" w:rsidP="00534B1A">
            <w:pPr>
              <w:spacing w:after="240"/>
              <w:jc w:val="center"/>
              <w:rPr>
                <w:position w:val="-8"/>
                <w:lang w:bidi="ar-MA"/>
              </w:rPr>
            </w:pPr>
            <w:r w:rsidRPr="006415FC">
              <w:rPr>
                <w:position w:val="-8"/>
                <w:lang w:bidi="ar-MA"/>
              </w:rPr>
              <w:t>…………………………………………………………</w:t>
            </w:r>
          </w:p>
          <w:p w:rsidR="003907C9" w:rsidRPr="006415FC" w:rsidRDefault="003907C9" w:rsidP="00534B1A">
            <w:pPr>
              <w:spacing w:after="240"/>
              <w:jc w:val="center"/>
              <w:rPr>
                <w:position w:val="-8"/>
                <w:lang w:bidi="ar-MA"/>
              </w:rPr>
            </w:pPr>
            <w:r w:rsidRPr="006415FC">
              <w:rPr>
                <w:position w:val="-8"/>
                <w:lang w:bidi="ar-MA"/>
              </w:rPr>
              <w:t>…………………………………………………………</w:t>
            </w:r>
          </w:p>
          <w:p w:rsidR="003907C9" w:rsidRDefault="003907C9" w:rsidP="00534B1A">
            <w:pPr>
              <w:tabs>
                <w:tab w:val="left" w:pos="284"/>
              </w:tabs>
              <w:spacing w:after="240"/>
              <w:jc w:val="center"/>
              <w:rPr>
                <w:position w:val="-8"/>
                <w:rtl/>
                <w:lang w:bidi="ar-MA"/>
              </w:rPr>
            </w:pPr>
            <w:r w:rsidRPr="006415FC">
              <w:rPr>
                <w:position w:val="-8"/>
                <w:lang w:bidi="ar-MA"/>
              </w:rPr>
              <w:t>…………………………………………………………</w:t>
            </w:r>
          </w:p>
          <w:p w:rsidR="003907C9" w:rsidRDefault="003907C9" w:rsidP="00534B1A">
            <w:pPr>
              <w:pStyle w:val="Paragraphedeliste"/>
              <w:numPr>
                <w:ilvl w:val="0"/>
                <w:numId w:val="3"/>
              </w:numPr>
              <w:tabs>
                <w:tab w:val="left" w:pos="284"/>
              </w:tabs>
              <w:bidi/>
              <w:spacing w:after="120"/>
              <w:jc w:val="left"/>
              <w:rPr>
                <w:lang w:bidi="ar-MA"/>
              </w:rPr>
            </w:pPr>
            <w:r>
              <w:rPr>
                <w:rFonts w:hint="cs"/>
                <w:rtl/>
                <w:lang w:bidi="ar-MA"/>
              </w:rPr>
              <w:t xml:space="preserve">إذا علمت أن </w:t>
            </w:r>
            <w:r w:rsidRPr="008C1654">
              <w:rPr>
                <w:position w:val="-10"/>
                <w:lang w:bidi="ar-MA"/>
              </w:rPr>
              <w:object w:dxaOrig="1380" w:dyaOrig="380">
                <v:shape id="_x0000_i1043" type="#_x0000_t75" style="width:69pt;height:18.75pt" o:ole="">
                  <v:imagedata r:id="rId44" o:title=""/>
                </v:shape>
                <o:OLEObject Type="Embed" ProgID="Equation.3" ShapeID="_x0000_i1043" DrawAspect="Content" ObjectID="_1541070290" r:id="rId45"/>
              </w:object>
            </w:r>
            <w:r>
              <w:rPr>
                <w:rFonts w:hint="cs"/>
                <w:rtl/>
                <w:lang w:bidi="ar-MA"/>
              </w:rPr>
              <w:t xml:space="preserve">  و </w:t>
            </w:r>
            <w:r w:rsidRPr="008C1654">
              <w:rPr>
                <w:position w:val="-10"/>
                <w:lang w:bidi="ar-MA"/>
              </w:rPr>
              <w:object w:dxaOrig="1460" w:dyaOrig="380">
                <v:shape id="_x0000_i1044" type="#_x0000_t75" style="width:72.75pt;height:18.75pt" o:ole="">
                  <v:imagedata r:id="rId46" o:title=""/>
                </v:shape>
                <o:OLEObject Type="Embed" ProgID="Equation.3" ShapeID="_x0000_i1044" DrawAspect="Content" ObjectID="_1541070291" r:id="rId47"/>
              </w:object>
            </w:r>
          </w:p>
          <w:p w:rsidR="003907C9" w:rsidRDefault="003907C9" w:rsidP="00534B1A">
            <w:pPr>
              <w:tabs>
                <w:tab w:val="left" w:pos="284"/>
                <w:tab w:val="left" w:pos="3827"/>
              </w:tabs>
              <w:bidi/>
              <w:spacing w:after="120"/>
              <w:ind w:left="360"/>
              <w:jc w:val="left"/>
              <w:rPr>
                <w:rtl/>
                <w:lang w:bidi="ar-MA"/>
              </w:rPr>
            </w:pPr>
            <w:r>
              <w:rPr>
                <w:rFonts w:hint="cs"/>
                <w:rtl/>
                <w:lang w:bidi="ar-MA"/>
              </w:rPr>
              <w:t>أطر الأعداد :</w:t>
            </w:r>
            <w:r w:rsidRPr="008C1654">
              <w:rPr>
                <w:position w:val="-8"/>
                <w:lang w:bidi="ar-MA"/>
              </w:rPr>
              <w:object w:dxaOrig="900" w:dyaOrig="360">
                <v:shape id="_x0000_i1045" type="#_x0000_t75" style="width:45pt;height:18pt" o:ole="">
                  <v:imagedata r:id="rId48" o:title=""/>
                </v:shape>
                <o:OLEObject Type="Embed" ProgID="Equation.3" ShapeID="_x0000_i1045" DrawAspect="Content" ObjectID="_1541070292" r:id="rId49"/>
              </w:object>
            </w:r>
            <w:r>
              <w:rPr>
                <w:rFonts w:hint="cs"/>
                <w:rtl/>
                <w:lang w:bidi="ar-MA"/>
              </w:rPr>
              <w:t xml:space="preserve">    و    </w:t>
            </w:r>
            <w:r w:rsidRPr="008C1654">
              <w:rPr>
                <w:position w:val="-6"/>
                <w:lang w:bidi="ar-MA"/>
              </w:rPr>
              <w:object w:dxaOrig="480" w:dyaOrig="340">
                <v:shape id="_x0000_i1046" type="#_x0000_t75" style="width:24pt;height:17.25pt" o:ole="">
                  <v:imagedata r:id="rId50" o:title=""/>
                </v:shape>
                <o:OLEObject Type="Embed" ProgID="Equation.3" ShapeID="_x0000_i1046" DrawAspect="Content" ObjectID="_1541070293" r:id="rId51"/>
              </w:object>
            </w:r>
            <w:r>
              <w:rPr>
                <w:rFonts w:hint="cs"/>
                <w:rtl/>
                <w:lang w:bidi="ar-MA"/>
              </w:rPr>
              <w:t xml:space="preserve">    و  </w:t>
            </w:r>
            <w:r w:rsidRPr="008C1654">
              <w:rPr>
                <w:position w:val="-8"/>
                <w:lang w:bidi="ar-MA"/>
              </w:rPr>
              <w:object w:dxaOrig="900" w:dyaOrig="360">
                <v:shape id="_x0000_i1047" type="#_x0000_t75" style="width:45pt;height:18pt" o:ole="">
                  <v:imagedata r:id="rId52" o:title=""/>
                </v:shape>
                <o:OLEObject Type="Embed" ProgID="Equation.3" ShapeID="_x0000_i1047" DrawAspect="Content" ObjectID="_1541070294" r:id="rId53"/>
              </w:object>
            </w:r>
            <w:r>
              <w:rPr>
                <w:rFonts w:hint="cs"/>
                <w:rtl/>
                <w:lang w:bidi="ar-MA"/>
              </w:rPr>
              <w:t xml:space="preserve"> </w:t>
            </w:r>
          </w:p>
          <w:p w:rsidR="00707A0A" w:rsidRDefault="00707A0A" w:rsidP="00707A0A">
            <w:pPr>
              <w:tabs>
                <w:tab w:val="left" w:pos="284"/>
                <w:tab w:val="left" w:pos="3827"/>
              </w:tabs>
              <w:bidi/>
              <w:spacing w:after="120"/>
              <w:ind w:left="360"/>
              <w:jc w:val="left"/>
              <w:rPr>
                <w:rtl/>
                <w:lang w:bidi="ar-MA"/>
              </w:rPr>
            </w:pPr>
            <w:r>
              <w:rPr>
                <w:rFonts w:hint="cs"/>
                <w:rtl/>
                <w:lang w:bidi="ar-MA"/>
              </w:rPr>
              <w:t xml:space="preserve">                  (</w:t>
            </w:r>
            <w:r>
              <w:rPr>
                <w:lang w:bidi="ar-MA"/>
              </w:rPr>
              <w:t>0,5</w:t>
            </w:r>
            <w:r>
              <w:rPr>
                <w:rFonts w:hint="cs"/>
                <w:rtl/>
                <w:lang w:bidi="ar-MA"/>
              </w:rPr>
              <w:t>ن)              (</w:t>
            </w:r>
            <w:r>
              <w:rPr>
                <w:lang w:bidi="ar-MA"/>
              </w:rPr>
              <w:t>0,5</w:t>
            </w:r>
            <w:r>
              <w:rPr>
                <w:rFonts w:hint="cs"/>
                <w:rtl/>
                <w:lang w:bidi="ar-MA"/>
              </w:rPr>
              <w:t>ن)           ( 1ن)</w:t>
            </w:r>
          </w:p>
          <w:p w:rsidR="003907C9" w:rsidRPr="00CB6623" w:rsidRDefault="003907C9" w:rsidP="00534B1A">
            <w:pPr>
              <w:spacing w:after="240"/>
              <w:jc w:val="center"/>
              <w:rPr>
                <w:position w:val="-8"/>
                <w:lang w:bidi="ar-MA"/>
              </w:rPr>
            </w:pPr>
            <w:r w:rsidRPr="00CB6623">
              <w:rPr>
                <w:position w:val="-8"/>
                <w:lang w:bidi="ar-MA"/>
              </w:rPr>
              <w:t>…………………………………………………………</w:t>
            </w:r>
          </w:p>
          <w:p w:rsidR="003907C9" w:rsidRPr="00CB6623" w:rsidRDefault="003907C9" w:rsidP="00534B1A">
            <w:pPr>
              <w:spacing w:after="240"/>
              <w:jc w:val="center"/>
              <w:rPr>
                <w:position w:val="-8"/>
                <w:lang w:bidi="ar-MA"/>
              </w:rPr>
            </w:pPr>
            <w:r w:rsidRPr="00CB6623">
              <w:rPr>
                <w:position w:val="-8"/>
                <w:lang w:bidi="ar-MA"/>
              </w:rPr>
              <w:t>…………………………………………………………</w:t>
            </w:r>
          </w:p>
          <w:p w:rsidR="003907C9" w:rsidRPr="00CB6623" w:rsidRDefault="003907C9" w:rsidP="00534B1A">
            <w:pPr>
              <w:spacing w:after="240"/>
              <w:jc w:val="center"/>
              <w:rPr>
                <w:position w:val="-8"/>
                <w:lang w:bidi="ar-MA"/>
              </w:rPr>
            </w:pPr>
            <w:r w:rsidRPr="00CB6623">
              <w:rPr>
                <w:position w:val="-8"/>
                <w:lang w:bidi="ar-MA"/>
              </w:rPr>
              <w:t>…………………………………………………………</w:t>
            </w:r>
          </w:p>
          <w:p w:rsidR="003907C9" w:rsidRDefault="003907C9" w:rsidP="00534B1A">
            <w:pPr>
              <w:spacing w:after="240"/>
              <w:jc w:val="center"/>
              <w:rPr>
                <w:position w:val="-8"/>
                <w:lang w:bidi="ar-MA"/>
              </w:rPr>
            </w:pPr>
            <w:r w:rsidRPr="00CB6623">
              <w:rPr>
                <w:position w:val="-8"/>
                <w:lang w:bidi="ar-MA"/>
              </w:rPr>
              <w:t>…………………………………………………………</w:t>
            </w:r>
          </w:p>
          <w:p w:rsidR="003907C9" w:rsidRDefault="003907C9" w:rsidP="00534B1A">
            <w:pPr>
              <w:tabs>
                <w:tab w:val="left" w:pos="284"/>
                <w:tab w:val="left" w:pos="3827"/>
              </w:tabs>
              <w:spacing w:after="240"/>
              <w:jc w:val="center"/>
              <w:rPr>
                <w:position w:val="-8"/>
                <w:lang w:bidi="ar-MA"/>
              </w:rPr>
            </w:pPr>
            <w:r w:rsidRPr="00CB6623">
              <w:rPr>
                <w:position w:val="-8"/>
                <w:lang w:bidi="ar-MA"/>
              </w:rPr>
              <w:t>…………………………………………………………</w:t>
            </w:r>
          </w:p>
          <w:p w:rsidR="00D072E3" w:rsidRPr="00CB6623" w:rsidRDefault="00D072E3" w:rsidP="00D072E3">
            <w:pPr>
              <w:spacing w:after="240"/>
              <w:jc w:val="center"/>
              <w:rPr>
                <w:position w:val="-8"/>
                <w:lang w:bidi="ar-MA"/>
              </w:rPr>
            </w:pPr>
            <w:r w:rsidRPr="00CB6623">
              <w:rPr>
                <w:position w:val="-8"/>
                <w:lang w:bidi="ar-MA"/>
              </w:rPr>
              <w:t>………………………………………………………</w:t>
            </w:r>
          </w:p>
          <w:p w:rsidR="00D072E3" w:rsidRPr="00CB6623" w:rsidRDefault="00D072E3" w:rsidP="00D072E3">
            <w:pPr>
              <w:spacing w:after="240"/>
              <w:jc w:val="center"/>
              <w:rPr>
                <w:position w:val="-8"/>
                <w:lang w:bidi="ar-MA"/>
              </w:rPr>
            </w:pPr>
            <w:r w:rsidRPr="00CB6623">
              <w:rPr>
                <w:position w:val="-8"/>
                <w:lang w:bidi="ar-MA"/>
              </w:rPr>
              <w:t>………………………………………………………</w:t>
            </w:r>
          </w:p>
          <w:p w:rsidR="00D072E3" w:rsidRPr="00CB6623" w:rsidRDefault="00D072E3" w:rsidP="00D072E3">
            <w:pPr>
              <w:spacing w:after="240"/>
              <w:jc w:val="center"/>
              <w:rPr>
                <w:position w:val="-8"/>
                <w:lang w:bidi="ar-MA"/>
              </w:rPr>
            </w:pPr>
            <w:r w:rsidRPr="00CB6623">
              <w:rPr>
                <w:position w:val="-8"/>
                <w:lang w:bidi="ar-MA"/>
              </w:rPr>
              <w:t>………………………………………………………</w:t>
            </w:r>
          </w:p>
          <w:p w:rsidR="00D072E3" w:rsidRDefault="00D072E3" w:rsidP="00D072E3">
            <w:pPr>
              <w:spacing w:after="240"/>
              <w:jc w:val="center"/>
              <w:rPr>
                <w:position w:val="-8"/>
                <w:lang w:bidi="ar-MA"/>
              </w:rPr>
            </w:pPr>
            <w:r w:rsidRPr="00CB6623">
              <w:rPr>
                <w:position w:val="-8"/>
                <w:lang w:bidi="ar-MA"/>
              </w:rPr>
              <w:t>………………………………………………………</w:t>
            </w:r>
          </w:p>
          <w:p w:rsidR="00D072E3" w:rsidRDefault="00D072E3" w:rsidP="00D072E3">
            <w:pPr>
              <w:tabs>
                <w:tab w:val="left" w:pos="284"/>
                <w:tab w:val="left" w:pos="3827"/>
              </w:tabs>
              <w:spacing w:after="240"/>
              <w:jc w:val="center"/>
              <w:rPr>
                <w:rtl/>
                <w:lang w:bidi="ar-MA"/>
              </w:rPr>
            </w:pPr>
            <w:r w:rsidRPr="00CB6623">
              <w:rPr>
                <w:position w:val="-8"/>
                <w:lang w:bidi="ar-MA"/>
              </w:rPr>
              <w:t>………………………………………………………</w:t>
            </w:r>
          </w:p>
          <w:p w:rsidR="00D072E3" w:rsidRPr="00534B1A" w:rsidRDefault="002D01B8" w:rsidP="00534B1A">
            <w:pPr>
              <w:tabs>
                <w:tab w:val="left" w:pos="284"/>
                <w:tab w:val="left" w:pos="3827"/>
              </w:tabs>
              <w:spacing w:after="240"/>
              <w:jc w:val="center"/>
              <w:rPr>
                <w:position w:val="-8"/>
                <w:lang w:bidi="ar-MA"/>
              </w:rPr>
            </w:pPr>
            <w:r w:rsidRPr="006415FC">
              <w:rPr>
                <w:position w:val="-8"/>
                <w:lang w:bidi="ar-MA"/>
              </w:rPr>
              <w:t>…………………………………………………………</w:t>
            </w:r>
          </w:p>
        </w:tc>
      </w:tr>
    </w:tbl>
    <w:p w:rsidR="003907C9" w:rsidRDefault="00C44823" w:rsidP="00C44823">
      <w:pPr>
        <w:jc w:val="center"/>
        <w:rPr>
          <w:rtl/>
          <w:lang w:bidi="ar-MA"/>
        </w:rPr>
      </w:pPr>
      <w:r>
        <w:rPr>
          <w:rFonts w:hint="cs"/>
          <w:rtl/>
          <w:lang w:bidi="ar-MA"/>
        </w:rPr>
        <w:t>4/2</w:t>
      </w:r>
    </w:p>
    <w:p w:rsidR="005247B6" w:rsidRDefault="005247B6" w:rsidP="00EA6E8A">
      <w:pPr>
        <w:tabs>
          <w:tab w:val="left" w:pos="7590"/>
        </w:tabs>
        <w:rPr>
          <w:rtl/>
          <w:lang w:bidi="ar-MA"/>
        </w:rPr>
      </w:pPr>
    </w:p>
    <w:p w:rsidR="0007006D" w:rsidRDefault="0007006D" w:rsidP="00EA6E8A">
      <w:pPr>
        <w:tabs>
          <w:tab w:val="left" w:pos="7590"/>
        </w:tabs>
        <w:rPr>
          <w:rtl/>
          <w:lang w:bidi="ar-MA"/>
        </w:rPr>
      </w:pPr>
    </w:p>
    <w:p w:rsidR="0007006D" w:rsidRPr="00EA6E8A" w:rsidRDefault="0007006D" w:rsidP="00EA6E8A">
      <w:pPr>
        <w:tabs>
          <w:tab w:val="left" w:pos="7590"/>
        </w:tabs>
        <w:rPr>
          <w:rtl/>
          <w:lang w:bidi="ar-MA"/>
        </w:rPr>
      </w:pPr>
    </w:p>
    <w:tbl>
      <w:tblPr>
        <w:tblStyle w:val="Grilledutableau"/>
        <w:tblW w:w="10740" w:type="dxa"/>
        <w:tblLayout w:type="fixed"/>
        <w:tblLook w:val="04A0"/>
      </w:tblPr>
      <w:tblGrid>
        <w:gridCol w:w="5495"/>
        <w:gridCol w:w="5245"/>
      </w:tblGrid>
      <w:tr w:rsidR="003907C9" w:rsidTr="006945AB">
        <w:trPr>
          <w:trHeight w:val="15453"/>
        </w:trPr>
        <w:tc>
          <w:tcPr>
            <w:tcW w:w="5495" w:type="dxa"/>
          </w:tcPr>
          <w:p w:rsidR="00B22B59" w:rsidRDefault="00B22B59" w:rsidP="00B22B59">
            <w:pPr>
              <w:bidi/>
              <w:jc w:val="center"/>
              <w:rPr>
                <w:b/>
                <w:bCs/>
                <w:i/>
                <w:iCs/>
                <w:sz w:val="28"/>
                <w:szCs w:val="28"/>
                <w:u w:val="single"/>
                <w:rtl/>
                <w:lang w:bidi="ar-MA"/>
              </w:rPr>
            </w:pPr>
            <w:r w:rsidRPr="00E90552">
              <w:rPr>
                <w:rFonts w:hint="cs"/>
                <w:b/>
                <w:bCs/>
                <w:i/>
                <w:iCs/>
                <w:sz w:val="28"/>
                <w:szCs w:val="28"/>
                <w:u w:val="single"/>
                <w:rtl/>
                <w:lang w:bidi="ar-MA"/>
              </w:rPr>
              <w:t xml:space="preserve">التمرين </w:t>
            </w:r>
            <w:r>
              <w:rPr>
                <w:rFonts w:hint="cs"/>
                <w:b/>
                <w:bCs/>
                <w:i/>
                <w:iCs/>
                <w:sz w:val="28"/>
                <w:szCs w:val="28"/>
                <w:u w:val="single"/>
                <w:rtl/>
                <w:lang w:bidi="ar-MA"/>
              </w:rPr>
              <w:t>الثالث</w:t>
            </w:r>
            <w:r w:rsidRPr="00E90552">
              <w:rPr>
                <w:rFonts w:hint="cs"/>
                <w:b/>
                <w:bCs/>
                <w:i/>
                <w:iCs/>
                <w:sz w:val="28"/>
                <w:szCs w:val="28"/>
                <w:u w:val="single"/>
                <w:rtl/>
                <w:lang w:bidi="ar-MA"/>
              </w:rPr>
              <w:t>:</w:t>
            </w:r>
          </w:p>
          <w:p w:rsidR="00341077" w:rsidRDefault="00341077" w:rsidP="00341077">
            <w:pPr>
              <w:tabs>
                <w:tab w:val="left" w:pos="7322"/>
              </w:tabs>
              <w:bidi/>
              <w:rPr>
                <w:lang w:bidi="ar-MA"/>
              </w:rPr>
            </w:pPr>
            <w:r>
              <w:rPr>
                <w:rFonts w:hint="cs"/>
                <w:rtl/>
                <w:lang w:bidi="ar-MA"/>
              </w:rPr>
              <w:t xml:space="preserve">في الشكل التالي لدينا : </w:t>
            </w:r>
          </w:p>
          <w:p w:rsidR="00341077" w:rsidRDefault="00DB2232" w:rsidP="008D024B">
            <w:pPr>
              <w:tabs>
                <w:tab w:val="left" w:pos="1424"/>
                <w:tab w:val="left" w:pos="4319"/>
              </w:tabs>
              <w:bidi/>
              <w:rPr>
                <w:lang w:bidi="ar-MA"/>
              </w:rPr>
            </w:pPr>
            <w:r>
              <w:rPr>
                <w:noProof/>
              </w:rPr>
              <w:pict>
                <v:shapetype id="_x0000_t125" coordsize="21600,21600" o:spt="125" path="m21600,21600l,21600,21600,,,xe">
                  <v:stroke joinstyle="miter"/>
                  <v:path o:extrusionok="f" gradientshapeok="t" o:connecttype="custom" o:connectlocs="10800,0;10800,10800;10800,21600" textboxrect="5400,5400,16200,16200"/>
                </v:shapetype>
                <v:shape id="_x0000_s1062" type="#_x0000_t125" style="position:absolute;left:0;text-align:left;margin-left:54.9pt;margin-top:13pt;width:133.5pt;height:145.65pt;z-index:251660288"/>
              </w:pict>
            </w:r>
            <w:r w:rsidR="008D024B">
              <w:rPr>
                <w:rtl/>
                <w:lang w:bidi="ar-MA"/>
              </w:rPr>
              <w:tab/>
            </w:r>
            <w:r w:rsidR="008D024B">
              <w:rPr>
                <w:lang w:bidi="ar-MA"/>
              </w:rPr>
              <w:t>E</w:t>
            </w:r>
            <w:r w:rsidR="008D024B">
              <w:rPr>
                <w:lang w:bidi="ar-MA"/>
              </w:rPr>
              <w:tab/>
              <w:t>F</w:t>
            </w:r>
          </w:p>
          <w:p w:rsidR="00AE1200" w:rsidRDefault="00AE1200" w:rsidP="00AE1200">
            <w:pPr>
              <w:tabs>
                <w:tab w:val="left" w:pos="7322"/>
              </w:tabs>
              <w:bidi/>
              <w:rPr>
                <w:lang w:bidi="ar-MA"/>
              </w:rPr>
            </w:pPr>
          </w:p>
          <w:p w:rsidR="00AE1200" w:rsidRDefault="00AE1200" w:rsidP="00AE1200">
            <w:pPr>
              <w:tabs>
                <w:tab w:val="left" w:pos="7322"/>
              </w:tabs>
              <w:bidi/>
              <w:rPr>
                <w:lang w:bidi="ar-MA"/>
              </w:rPr>
            </w:pPr>
          </w:p>
          <w:p w:rsidR="00AE1200" w:rsidRDefault="00AE1200" w:rsidP="00AE1200">
            <w:pPr>
              <w:tabs>
                <w:tab w:val="left" w:pos="7322"/>
              </w:tabs>
              <w:bidi/>
              <w:rPr>
                <w:lang w:bidi="ar-MA"/>
              </w:rPr>
            </w:pPr>
          </w:p>
          <w:p w:rsidR="00341077" w:rsidRDefault="00DB2232" w:rsidP="008D024B">
            <w:pPr>
              <w:tabs>
                <w:tab w:val="center" w:pos="2639"/>
                <w:tab w:val="left" w:pos="3854"/>
              </w:tabs>
              <w:rPr>
                <w:lang w:bidi="ar-MA"/>
              </w:rPr>
            </w:pPr>
            <w:r>
              <w:rPr>
                <w:noProof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96" type="#_x0000_t32" style="position:absolute;left:0;text-align:left;margin-left:120.9pt;margin-top:14.75pt;width:87.75pt;height:96pt;z-index:251667456" o:connectortype="straight"/>
              </w:pict>
            </w:r>
            <w:r>
              <w:rPr>
                <w:noProof/>
              </w:rPr>
              <w:pict>
                <v:shape id="_x0000_s1095" type="#_x0000_t32" style="position:absolute;left:0;text-align:left;margin-left:32.4pt;margin-top:14.75pt;width:88.5pt;height:96pt;flip:x;z-index:251666432" o:connectortype="straight"/>
              </w:pict>
            </w:r>
            <w:r w:rsidR="008D024B">
              <w:rPr>
                <w:lang w:bidi="ar-MA"/>
              </w:rPr>
              <w:t xml:space="preserve">                       </w:t>
            </w:r>
            <w:r w:rsidR="008D024B">
              <w:rPr>
                <w:lang w:bidi="ar-MA"/>
              </w:rPr>
              <w:tab/>
              <w:t xml:space="preserve">    O</w:t>
            </w:r>
            <w:r w:rsidR="008D024B">
              <w:rPr>
                <w:lang w:bidi="ar-MA"/>
              </w:rPr>
              <w:tab/>
              <w:t xml:space="preserve">  </w:t>
            </w:r>
          </w:p>
          <w:p w:rsidR="00341077" w:rsidRDefault="00341077" w:rsidP="00341077">
            <w:pPr>
              <w:tabs>
                <w:tab w:val="left" w:pos="7322"/>
              </w:tabs>
              <w:bidi/>
              <w:rPr>
                <w:lang w:bidi="ar-MA"/>
              </w:rPr>
            </w:pPr>
          </w:p>
          <w:p w:rsidR="00341077" w:rsidRDefault="00341077" w:rsidP="00341077">
            <w:pPr>
              <w:tabs>
                <w:tab w:val="left" w:pos="7322"/>
              </w:tabs>
              <w:bidi/>
              <w:rPr>
                <w:lang w:bidi="ar-MA"/>
              </w:rPr>
            </w:pPr>
          </w:p>
          <w:p w:rsidR="00341077" w:rsidRDefault="00341077" w:rsidP="00341077">
            <w:pPr>
              <w:tabs>
                <w:tab w:val="left" w:pos="7322"/>
              </w:tabs>
              <w:bidi/>
              <w:rPr>
                <w:lang w:bidi="ar-MA"/>
              </w:rPr>
            </w:pPr>
          </w:p>
          <w:p w:rsidR="00341077" w:rsidRDefault="008D024B" w:rsidP="008D024B">
            <w:pPr>
              <w:tabs>
                <w:tab w:val="left" w:pos="1410"/>
                <w:tab w:val="left" w:pos="4409"/>
              </w:tabs>
              <w:bidi/>
              <w:rPr>
                <w:lang w:bidi="ar-MA"/>
              </w:rPr>
            </w:pPr>
            <w:r>
              <w:rPr>
                <w:lang w:bidi="ar-MA"/>
              </w:rPr>
              <w:t xml:space="preserve"> </w:t>
            </w:r>
            <w:r>
              <w:rPr>
                <w:lang w:bidi="ar-MA"/>
              </w:rPr>
              <w:tab/>
              <w:t>N</w:t>
            </w:r>
            <w:r>
              <w:rPr>
                <w:lang w:bidi="ar-MA"/>
              </w:rPr>
              <w:tab/>
              <w:t>M</w:t>
            </w:r>
          </w:p>
          <w:p w:rsidR="00341077" w:rsidRDefault="00341077" w:rsidP="00341077">
            <w:pPr>
              <w:tabs>
                <w:tab w:val="left" w:pos="7322"/>
              </w:tabs>
              <w:bidi/>
              <w:rPr>
                <w:lang w:bidi="ar-MA"/>
              </w:rPr>
            </w:pPr>
          </w:p>
          <w:p w:rsidR="00341077" w:rsidRDefault="00DB2232" w:rsidP="008D024B">
            <w:pPr>
              <w:tabs>
                <w:tab w:val="left" w:pos="825"/>
                <w:tab w:val="left" w:pos="959"/>
                <w:tab w:val="right" w:pos="5279"/>
              </w:tabs>
              <w:bidi/>
              <w:rPr>
                <w:lang w:bidi="ar-MA"/>
              </w:rPr>
            </w:pPr>
            <w:r>
              <w:rPr>
                <w:noProof/>
              </w:rPr>
              <w:pict>
                <v:shape id="_x0000_s1097" type="#_x0000_t32" style="position:absolute;left:0;text-align:left;margin-left:32.4pt;margin-top:3.95pt;width:176.25pt;height:0;z-index:251668480" o:connectortype="straight"/>
              </w:pict>
            </w:r>
            <w:r w:rsidR="008D024B">
              <w:rPr>
                <w:rtl/>
                <w:lang w:bidi="ar-MA"/>
              </w:rPr>
              <w:tab/>
            </w:r>
            <w:r w:rsidR="008D024B">
              <w:rPr>
                <w:lang w:bidi="ar-MA"/>
              </w:rPr>
              <w:t>B</w:t>
            </w:r>
            <w:r w:rsidR="008D024B">
              <w:rPr>
                <w:lang w:bidi="ar-MA"/>
              </w:rPr>
              <w:tab/>
              <w:t xml:space="preserve">       A</w:t>
            </w:r>
          </w:p>
          <w:p w:rsidR="00341077" w:rsidRDefault="00341077" w:rsidP="00341077">
            <w:pPr>
              <w:tabs>
                <w:tab w:val="left" w:pos="7322"/>
              </w:tabs>
              <w:bidi/>
              <w:rPr>
                <w:lang w:bidi="ar-MA"/>
              </w:rPr>
            </w:pPr>
          </w:p>
          <w:p w:rsidR="00AE1200" w:rsidRDefault="00AE1200" w:rsidP="009F3BAA">
            <w:pPr>
              <w:tabs>
                <w:tab w:val="left" w:pos="7322"/>
              </w:tabs>
              <w:bidi/>
              <w:jc w:val="center"/>
              <w:rPr>
                <w:lang w:bidi="ar-MA"/>
              </w:rPr>
            </w:pPr>
          </w:p>
          <w:p w:rsidR="00AE1200" w:rsidRDefault="00AE1200" w:rsidP="009F3BAA">
            <w:pPr>
              <w:tabs>
                <w:tab w:val="left" w:pos="7322"/>
              </w:tabs>
              <w:bidi/>
              <w:jc w:val="center"/>
              <w:rPr>
                <w:rtl/>
                <w:lang w:bidi="ar-MA"/>
              </w:rPr>
            </w:pPr>
          </w:p>
          <w:p w:rsidR="009F3BAA" w:rsidRDefault="00341077" w:rsidP="009F3BAA">
            <w:pPr>
              <w:tabs>
                <w:tab w:val="left" w:pos="7322"/>
              </w:tabs>
              <w:bidi/>
              <w:jc w:val="center"/>
              <w:rPr>
                <w:rtl/>
                <w:lang w:bidi="ar-MA"/>
              </w:rPr>
            </w:pPr>
            <w:r>
              <w:rPr>
                <w:lang w:bidi="ar-MA"/>
              </w:rPr>
              <w:t xml:space="preserve">(MN) // (AB) </w:t>
            </w:r>
            <w:r>
              <w:rPr>
                <w:rFonts w:hint="cs"/>
                <w:rtl/>
                <w:lang w:bidi="ar-MA"/>
              </w:rPr>
              <w:t xml:space="preserve">  و </w:t>
            </w:r>
            <w:r>
              <w:rPr>
                <w:lang w:bidi="ar-MA"/>
              </w:rPr>
              <w:t xml:space="preserve">OE = 21  </w:t>
            </w:r>
            <w:r>
              <w:rPr>
                <w:rFonts w:hint="cs"/>
                <w:rtl/>
                <w:lang w:bidi="ar-MA"/>
              </w:rPr>
              <w:t xml:space="preserve">  و </w:t>
            </w:r>
            <w:r>
              <w:rPr>
                <w:lang w:bidi="ar-MA"/>
              </w:rPr>
              <w:t xml:space="preserve">OF = 28 </w:t>
            </w:r>
            <w:r>
              <w:rPr>
                <w:rFonts w:hint="cs"/>
                <w:rtl/>
                <w:lang w:bidi="ar-MA"/>
              </w:rPr>
              <w:t xml:space="preserve">   و </w:t>
            </w:r>
            <w:r>
              <w:rPr>
                <w:lang w:bidi="ar-MA"/>
              </w:rPr>
              <w:t xml:space="preserve">x </w:t>
            </w:r>
            <w:r>
              <w:rPr>
                <w:rFonts w:hint="cs"/>
                <w:rtl/>
                <w:lang w:bidi="ar-MA"/>
              </w:rPr>
              <w:t xml:space="preserve"> </w:t>
            </w:r>
            <w:r>
              <w:rPr>
                <w:lang w:bidi="ar-MA"/>
              </w:rPr>
              <w:t>ON =</w:t>
            </w:r>
          </w:p>
          <w:p w:rsidR="00341077" w:rsidRDefault="00341077" w:rsidP="009F3BAA">
            <w:pPr>
              <w:tabs>
                <w:tab w:val="left" w:pos="7322"/>
              </w:tabs>
              <w:bidi/>
              <w:jc w:val="center"/>
              <w:rPr>
                <w:lang w:bidi="ar-MA"/>
              </w:rPr>
            </w:pPr>
            <w:r>
              <w:rPr>
                <w:rFonts w:hint="cs"/>
                <w:rtl/>
                <w:lang w:bidi="ar-MA"/>
              </w:rPr>
              <w:t xml:space="preserve">و </w:t>
            </w:r>
            <w:r>
              <w:rPr>
                <w:lang w:bidi="ar-MA"/>
              </w:rPr>
              <w:t xml:space="preserve">OM = 27 </w:t>
            </w:r>
            <w:r>
              <w:rPr>
                <w:rFonts w:hint="cs"/>
                <w:rtl/>
                <w:lang w:bidi="ar-MA"/>
              </w:rPr>
              <w:t xml:space="preserve">  و </w:t>
            </w:r>
            <w:r>
              <w:rPr>
                <w:lang w:bidi="ar-MA"/>
              </w:rPr>
              <w:t xml:space="preserve">MN = 45 </w:t>
            </w:r>
            <w:r>
              <w:rPr>
                <w:rFonts w:hint="cs"/>
                <w:rtl/>
                <w:lang w:bidi="ar-MA"/>
              </w:rPr>
              <w:t xml:space="preserve">  و </w:t>
            </w:r>
            <w:r>
              <w:rPr>
                <w:lang w:bidi="ar-MA"/>
              </w:rPr>
              <w:t>AM = 3</w:t>
            </w:r>
          </w:p>
          <w:p w:rsidR="00341077" w:rsidRDefault="00341077" w:rsidP="009F3BAA">
            <w:pPr>
              <w:tabs>
                <w:tab w:val="left" w:pos="7322"/>
              </w:tabs>
              <w:bidi/>
              <w:jc w:val="center"/>
              <w:rPr>
                <w:lang w:bidi="ar-MA"/>
              </w:rPr>
            </w:pPr>
            <w:r>
              <w:rPr>
                <w:rFonts w:hint="cs"/>
                <w:rtl/>
                <w:lang w:bidi="ar-MA"/>
              </w:rPr>
              <w:t xml:space="preserve">و </w:t>
            </w:r>
            <w:r>
              <w:rPr>
                <w:lang w:bidi="ar-MA"/>
              </w:rPr>
              <w:t xml:space="preserve">NB = 4 </w:t>
            </w:r>
            <w:r>
              <w:rPr>
                <w:rFonts w:hint="cs"/>
                <w:rtl/>
                <w:lang w:bidi="ar-MA"/>
              </w:rPr>
              <w:t xml:space="preserve"> </w:t>
            </w:r>
            <w:r>
              <w:rPr>
                <w:lang w:bidi="ar-MA"/>
              </w:rPr>
              <w:t xml:space="preserve"> </w:t>
            </w:r>
            <w:r>
              <w:rPr>
                <w:rFonts w:hint="cs"/>
                <w:rtl/>
                <w:lang w:bidi="ar-MA"/>
              </w:rPr>
              <w:t xml:space="preserve">و </w:t>
            </w:r>
            <w:r>
              <w:rPr>
                <w:lang w:bidi="ar-MA"/>
              </w:rPr>
              <w:t>AB = y</w:t>
            </w:r>
          </w:p>
          <w:p w:rsidR="00341077" w:rsidRDefault="00341077" w:rsidP="00A713E9">
            <w:pPr>
              <w:pStyle w:val="Paragraphedeliste"/>
              <w:numPr>
                <w:ilvl w:val="0"/>
                <w:numId w:val="9"/>
              </w:numPr>
              <w:tabs>
                <w:tab w:val="left" w:pos="7322"/>
              </w:tabs>
              <w:bidi/>
              <w:rPr>
                <w:lang w:bidi="ar-MA"/>
              </w:rPr>
            </w:pPr>
            <w:r>
              <w:rPr>
                <w:rFonts w:hint="cs"/>
                <w:rtl/>
                <w:lang w:bidi="ar-MA"/>
              </w:rPr>
              <w:t xml:space="preserve">أحسب </w:t>
            </w:r>
            <w:r w:rsidR="00A713E9">
              <w:rPr>
                <w:lang w:bidi="ar-MA"/>
              </w:rPr>
              <w:t>x</w:t>
            </w:r>
            <w:r>
              <w:rPr>
                <w:lang w:bidi="ar-MA"/>
              </w:rPr>
              <w:t xml:space="preserve">  </w:t>
            </w:r>
            <w:r>
              <w:rPr>
                <w:rFonts w:hint="cs"/>
                <w:rtl/>
                <w:lang w:bidi="ar-MA"/>
              </w:rPr>
              <w:t xml:space="preserve"> و </w:t>
            </w:r>
            <w:r w:rsidR="00A713E9">
              <w:rPr>
                <w:lang w:bidi="ar-MA"/>
              </w:rPr>
              <w:t>y</w:t>
            </w:r>
            <w:r w:rsidR="00707A0A">
              <w:rPr>
                <w:rFonts w:hint="cs"/>
                <w:rtl/>
                <w:lang w:bidi="ar-MA"/>
              </w:rPr>
              <w:t xml:space="preserve"> (</w:t>
            </w:r>
            <w:r w:rsidR="00707A0A">
              <w:rPr>
                <w:lang w:bidi="ar-MA"/>
              </w:rPr>
              <w:t>1,5</w:t>
            </w:r>
            <w:r w:rsidR="00707A0A">
              <w:rPr>
                <w:rFonts w:hint="cs"/>
                <w:rtl/>
                <w:lang w:bidi="ar-MA"/>
              </w:rPr>
              <w:t xml:space="preserve">ن) </w:t>
            </w:r>
          </w:p>
          <w:p w:rsidR="00341077" w:rsidRPr="00CB6623" w:rsidRDefault="00341077" w:rsidP="00AE1200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</w:t>
            </w:r>
            <w:r w:rsidRPr="00CB6623">
              <w:rPr>
                <w:position w:val="-8"/>
                <w:lang w:bidi="ar-MA"/>
              </w:rPr>
              <w:t>………………………………………</w:t>
            </w:r>
          </w:p>
          <w:p w:rsidR="00341077" w:rsidRPr="00CB6623" w:rsidRDefault="00341077" w:rsidP="00AE1200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</w:t>
            </w:r>
            <w:r>
              <w:rPr>
                <w:rFonts w:hint="cs"/>
                <w:position w:val="-8"/>
                <w:rtl/>
                <w:lang w:bidi="ar-MA"/>
              </w:rPr>
              <w:t>.</w:t>
            </w:r>
            <w:r w:rsidRPr="00CB6623">
              <w:rPr>
                <w:position w:val="-8"/>
                <w:lang w:bidi="ar-MA"/>
              </w:rPr>
              <w:t>……………………</w:t>
            </w:r>
          </w:p>
          <w:p w:rsidR="00341077" w:rsidRDefault="00341077" w:rsidP="00AE1200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</w:t>
            </w:r>
            <w:r>
              <w:rPr>
                <w:rFonts w:hint="cs"/>
                <w:position w:val="-8"/>
                <w:rtl/>
                <w:lang w:bidi="ar-MA"/>
              </w:rPr>
              <w:t>.</w:t>
            </w:r>
            <w:r>
              <w:rPr>
                <w:position w:val="-8"/>
                <w:lang w:bidi="ar-MA"/>
              </w:rPr>
              <w:t>……</w:t>
            </w:r>
            <w:r w:rsidRPr="00CB6623">
              <w:rPr>
                <w:position w:val="-8"/>
                <w:lang w:bidi="ar-MA"/>
              </w:rPr>
              <w:t>……</w:t>
            </w:r>
            <w:r>
              <w:rPr>
                <w:rFonts w:hint="cs"/>
                <w:position w:val="-8"/>
                <w:rtl/>
                <w:lang w:bidi="ar-MA"/>
              </w:rPr>
              <w:t>.</w:t>
            </w:r>
            <w:r w:rsidRPr="00CB6623">
              <w:rPr>
                <w:position w:val="-8"/>
                <w:lang w:bidi="ar-MA"/>
              </w:rPr>
              <w:t>…</w:t>
            </w:r>
            <w:r>
              <w:rPr>
                <w:position w:val="-8"/>
                <w:lang w:bidi="ar-MA"/>
              </w:rPr>
              <w:t>………</w:t>
            </w:r>
          </w:p>
          <w:p w:rsidR="00341077" w:rsidRDefault="00341077" w:rsidP="00AE1200">
            <w:pPr>
              <w:tabs>
                <w:tab w:val="left" w:pos="284"/>
                <w:tab w:val="left" w:pos="3827"/>
              </w:tabs>
              <w:spacing w:after="240"/>
              <w:jc w:val="center"/>
              <w:rPr>
                <w:position w:val="-8"/>
                <w:rtl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……………………………………………</w:t>
            </w:r>
            <w:r w:rsidRPr="00CB6623">
              <w:rPr>
                <w:position w:val="-8"/>
                <w:lang w:bidi="ar-MA"/>
              </w:rPr>
              <w:t>………</w:t>
            </w:r>
          </w:p>
          <w:p w:rsidR="00341077" w:rsidRPr="00CB6623" w:rsidRDefault="00341077" w:rsidP="00AE1200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………………………………………</w:t>
            </w:r>
            <w:r w:rsidRPr="00CB6623">
              <w:rPr>
                <w:position w:val="-8"/>
                <w:lang w:bidi="ar-MA"/>
              </w:rPr>
              <w:t>……………</w:t>
            </w:r>
          </w:p>
          <w:p w:rsidR="00341077" w:rsidRPr="00CB6623" w:rsidRDefault="00341077" w:rsidP="00AE1200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</w:t>
            </w:r>
            <w:r w:rsidRPr="00CB6623">
              <w:rPr>
                <w:position w:val="-8"/>
                <w:lang w:bidi="ar-MA"/>
              </w:rPr>
              <w:t>…………………</w:t>
            </w:r>
          </w:p>
          <w:p w:rsidR="00341077" w:rsidRPr="00B22B59" w:rsidRDefault="00341077" w:rsidP="00AE1200">
            <w:pPr>
              <w:spacing w:after="240"/>
              <w:jc w:val="center"/>
              <w:rPr>
                <w:rtl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</w:t>
            </w:r>
            <w:r w:rsidRPr="00CB6623">
              <w:rPr>
                <w:position w:val="-8"/>
                <w:lang w:bidi="ar-MA"/>
              </w:rPr>
              <w:t>………………………</w:t>
            </w:r>
          </w:p>
          <w:p w:rsidR="00341077" w:rsidRPr="00CB6623" w:rsidRDefault="00341077" w:rsidP="00AE1200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………………………………………</w:t>
            </w:r>
            <w:r w:rsidRPr="00CB6623">
              <w:rPr>
                <w:position w:val="-8"/>
                <w:lang w:bidi="ar-MA"/>
              </w:rPr>
              <w:t>……………</w:t>
            </w:r>
          </w:p>
          <w:p w:rsidR="00341077" w:rsidRPr="00CB6623" w:rsidRDefault="00341077" w:rsidP="00AE1200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</w:t>
            </w:r>
            <w:r w:rsidRPr="00CB6623">
              <w:rPr>
                <w:position w:val="-8"/>
                <w:lang w:bidi="ar-MA"/>
              </w:rPr>
              <w:t>…………………</w:t>
            </w:r>
          </w:p>
          <w:p w:rsidR="00341077" w:rsidRPr="00B22B59" w:rsidRDefault="00341077" w:rsidP="005247B6">
            <w:pPr>
              <w:spacing w:after="240"/>
              <w:jc w:val="center"/>
              <w:rPr>
                <w:rtl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</w:t>
            </w:r>
            <w:r w:rsidRPr="00CB6623">
              <w:rPr>
                <w:position w:val="-8"/>
                <w:lang w:bidi="ar-MA"/>
              </w:rPr>
              <w:t>………………………</w:t>
            </w:r>
          </w:p>
          <w:p w:rsidR="005247B6" w:rsidRPr="00CB6623" w:rsidRDefault="005247B6" w:rsidP="005247B6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</w:t>
            </w:r>
            <w:r w:rsidRPr="00CB6623">
              <w:rPr>
                <w:position w:val="-8"/>
                <w:lang w:bidi="ar-MA"/>
              </w:rPr>
              <w:t>…………………</w:t>
            </w:r>
          </w:p>
          <w:p w:rsidR="005247B6" w:rsidRPr="00B22B59" w:rsidRDefault="005247B6" w:rsidP="005247B6">
            <w:pPr>
              <w:spacing w:after="240"/>
              <w:jc w:val="center"/>
              <w:rPr>
                <w:rtl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</w:t>
            </w:r>
            <w:r w:rsidRPr="00CB6623">
              <w:rPr>
                <w:position w:val="-8"/>
                <w:lang w:bidi="ar-MA"/>
              </w:rPr>
              <w:t>………………………</w:t>
            </w:r>
          </w:p>
          <w:p w:rsidR="005247B6" w:rsidRPr="00CB6623" w:rsidRDefault="005247B6" w:rsidP="005247B6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………………………………………</w:t>
            </w:r>
            <w:r w:rsidRPr="00CB6623">
              <w:rPr>
                <w:position w:val="-8"/>
                <w:lang w:bidi="ar-MA"/>
              </w:rPr>
              <w:t>……………</w:t>
            </w:r>
          </w:p>
          <w:p w:rsidR="005247B6" w:rsidRPr="00CB6623" w:rsidRDefault="005247B6" w:rsidP="005247B6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</w:t>
            </w:r>
            <w:r w:rsidRPr="00CB6623">
              <w:rPr>
                <w:position w:val="-8"/>
                <w:lang w:bidi="ar-MA"/>
              </w:rPr>
              <w:t>…………………</w:t>
            </w:r>
          </w:p>
          <w:p w:rsidR="003907C9" w:rsidRPr="0007006D" w:rsidRDefault="005247B6" w:rsidP="0007006D">
            <w:pPr>
              <w:spacing w:after="0"/>
              <w:jc w:val="center"/>
              <w:rPr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</w:t>
            </w:r>
            <w:r w:rsidRPr="00CB6623">
              <w:rPr>
                <w:position w:val="-8"/>
                <w:lang w:bidi="ar-MA"/>
              </w:rPr>
              <w:t>………………………</w:t>
            </w:r>
          </w:p>
        </w:tc>
        <w:tc>
          <w:tcPr>
            <w:tcW w:w="5245" w:type="dxa"/>
          </w:tcPr>
          <w:p w:rsidR="003907C9" w:rsidRDefault="003907C9" w:rsidP="003907C9">
            <w:pPr>
              <w:bidi/>
              <w:jc w:val="center"/>
              <w:rPr>
                <w:b/>
                <w:bCs/>
                <w:i/>
                <w:iCs/>
                <w:sz w:val="28"/>
                <w:szCs w:val="28"/>
                <w:u w:val="single"/>
                <w:rtl/>
                <w:lang w:bidi="ar-MA"/>
              </w:rPr>
            </w:pPr>
            <w:r w:rsidRPr="00E90552">
              <w:rPr>
                <w:rFonts w:hint="cs"/>
                <w:b/>
                <w:bCs/>
                <w:i/>
                <w:iCs/>
                <w:sz w:val="28"/>
                <w:szCs w:val="28"/>
                <w:u w:val="single"/>
                <w:rtl/>
                <w:lang w:bidi="ar-MA"/>
              </w:rPr>
              <w:t xml:space="preserve">التمرين </w:t>
            </w:r>
            <w:r>
              <w:rPr>
                <w:rFonts w:hint="cs"/>
                <w:b/>
                <w:bCs/>
                <w:i/>
                <w:iCs/>
                <w:sz w:val="28"/>
                <w:szCs w:val="28"/>
                <w:u w:val="single"/>
                <w:rtl/>
                <w:lang w:bidi="ar-MA"/>
              </w:rPr>
              <w:t>الثاني</w:t>
            </w:r>
            <w:r w:rsidRPr="00E90552">
              <w:rPr>
                <w:rFonts w:hint="cs"/>
                <w:b/>
                <w:bCs/>
                <w:i/>
                <w:iCs/>
                <w:sz w:val="28"/>
                <w:szCs w:val="28"/>
                <w:u w:val="single"/>
                <w:rtl/>
                <w:lang w:bidi="ar-MA"/>
              </w:rPr>
              <w:t>:</w:t>
            </w:r>
          </w:p>
          <w:p w:rsidR="00E924E8" w:rsidRDefault="003907C9" w:rsidP="009F3BAA">
            <w:pPr>
              <w:pStyle w:val="Paragraphedeliste"/>
              <w:numPr>
                <w:ilvl w:val="0"/>
                <w:numId w:val="7"/>
              </w:numPr>
              <w:bidi/>
              <w:rPr>
                <w:lang w:bidi="ar-MA"/>
              </w:rPr>
            </w:pPr>
            <w:r>
              <w:rPr>
                <w:rFonts w:hint="cs"/>
                <w:rtl/>
                <w:lang w:bidi="ar-MA"/>
              </w:rPr>
              <w:t>في الشكل التالي</w:t>
            </w:r>
            <w:r w:rsidR="00E924E8">
              <w:rPr>
                <w:rFonts w:hint="cs"/>
                <w:rtl/>
                <w:lang w:bidi="ar-MA"/>
              </w:rPr>
              <w:t xml:space="preserve">  </w:t>
            </w:r>
            <w:r w:rsidR="00E924E8">
              <w:rPr>
                <w:lang w:bidi="ar-MA"/>
              </w:rPr>
              <w:t>(C)</w:t>
            </w:r>
            <w:r>
              <w:rPr>
                <w:rFonts w:hint="cs"/>
                <w:rtl/>
                <w:lang w:bidi="ar-MA"/>
              </w:rPr>
              <w:t xml:space="preserve"> </w:t>
            </w:r>
            <w:r w:rsidR="00E924E8">
              <w:rPr>
                <w:rFonts w:hint="cs"/>
                <w:rtl/>
                <w:lang w:bidi="ar-MA"/>
              </w:rPr>
              <w:t xml:space="preserve"> دائرة مركزها </w:t>
            </w:r>
            <w:r w:rsidR="00E924E8">
              <w:rPr>
                <w:lang w:bidi="ar-MA"/>
              </w:rPr>
              <w:t xml:space="preserve">O </w:t>
            </w:r>
            <w:r w:rsidR="00E924E8">
              <w:rPr>
                <w:rFonts w:hint="cs"/>
                <w:rtl/>
                <w:lang w:bidi="ar-MA"/>
              </w:rPr>
              <w:t xml:space="preserve">  </w:t>
            </w:r>
          </w:p>
          <w:p w:rsidR="003907C9" w:rsidRDefault="00E924E8" w:rsidP="00E924E8">
            <w:pPr>
              <w:pStyle w:val="Paragraphedeliste"/>
              <w:bidi/>
              <w:rPr>
                <w:lang w:bidi="ar-MA"/>
              </w:rPr>
            </w:pPr>
            <w:r>
              <w:rPr>
                <w:rFonts w:hint="cs"/>
                <w:rtl/>
                <w:lang w:bidi="ar-MA"/>
              </w:rPr>
              <w:t xml:space="preserve"> و </w:t>
            </w:r>
            <w:r w:rsidR="003907C9">
              <w:rPr>
                <w:rFonts w:hint="cs"/>
                <w:rtl/>
                <w:lang w:bidi="ar-MA"/>
              </w:rPr>
              <w:t>لدينا</w:t>
            </w:r>
            <w:r w:rsidR="003907C9">
              <w:rPr>
                <w:lang w:bidi="ar-MA"/>
              </w:rPr>
              <w:t xml:space="preserve">=  </w:t>
            </w:r>
            <w:r w:rsidR="009F3BAA">
              <w:rPr>
                <w:lang w:bidi="ar-MA"/>
              </w:rPr>
              <w:t>42</w:t>
            </w:r>
            <w:r w:rsidR="003907C9">
              <w:rPr>
                <w:lang w:bidi="ar-MA"/>
              </w:rPr>
              <w:t xml:space="preserve"> °    </w:t>
            </w:r>
            <w:r w:rsidR="003907C9">
              <w:rPr>
                <w:rFonts w:hint="cs"/>
                <w:rtl/>
                <w:lang w:bidi="ar-MA"/>
              </w:rPr>
              <w:t xml:space="preserve"> </w:t>
            </w:r>
            <w:r w:rsidR="009F3BAA" w:rsidRPr="008532C3">
              <w:rPr>
                <w:lang w:bidi="ar-MA"/>
              </w:rPr>
              <w:object w:dxaOrig="510" w:dyaOrig="315">
                <v:shape id="_x0000_i1048" type="#_x0000_t75" style="width:25.5pt;height:15.75pt" o:ole="" fillcolor="window">
                  <v:imagedata r:id="rId54" o:title="" cropright="-8233f"/>
                </v:shape>
                <o:OLEObject Type="Embed" ProgID="Word.Picture.8" ShapeID="_x0000_i1048" DrawAspect="Content" ObjectID="_1541070295" r:id="rId55"/>
              </w:object>
            </w:r>
          </w:p>
          <w:p w:rsidR="00AE1200" w:rsidRDefault="003907C9" w:rsidP="003907C9">
            <w:pPr>
              <w:tabs>
                <w:tab w:val="left" w:pos="7952"/>
              </w:tabs>
              <w:bidi/>
              <w:ind w:left="360"/>
              <w:rPr>
                <w:lang w:bidi="ar-MA"/>
              </w:rPr>
            </w:pPr>
            <w:r>
              <w:rPr>
                <w:rFonts w:hint="cs"/>
                <w:rtl/>
                <w:lang w:bidi="ar-MA"/>
              </w:rPr>
              <w:t xml:space="preserve">أحسب </w:t>
            </w:r>
            <w:r w:rsidR="009F3BAA" w:rsidRPr="00007D4A">
              <w:rPr>
                <w:lang w:bidi="ar-MA"/>
              </w:rPr>
              <w:object w:dxaOrig="510" w:dyaOrig="315">
                <v:shape id="_x0000_i1049" type="#_x0000_t75" style="width:25.5pt;height:15.75pt" o:ole="" fillcolor="window">
                  <v:imagedata r:id="rId56" o:title="" cropright="-8233f"/>
                </v:shape>
                <o:OLEObject Type="Embed" ProgID="Word.Picture.8" ShapeID="_x0000_i1049" DrawAspect="Content" ObjectID="_1541070296" r:id="rId57"/>
              </w:object>
            </w:r>
            <w:r>
              <w:rPr>
                <w:rFonts w:hint="cs"/>
                <w:rtl/>
                <w:lang w:bidi="ar-MA"/>
              </w:rPr>
              <w:t xml:space="preserve">  و</w:t>
            </w:r>
            <w:r w:rsidR="009F3BAA" w:rsidRPr="00007D4A">
              <w:rPr>
                <w:lang w:bidi="ar-MA"/>
              </w:rPr>
              <w:object w:dxaOrig="510" w:dyaOrig="315">
                <v:shape id="_x0000_i1050" type="#_x0000_t75" style="width:25.5pt;height:15.75pt" o:ole="" fillcolor="window">
                  <v:imagedata r:id="rId58" o:title="" cropright="-8233f"/>
                </v:shape>
                <o:OLEObject Type="Embed" ProgID="Word.Picture.8" ShapeID="_x0000_i1050" DrawAspect="Content" ObjectID="_1541070297" r:id="rId59"/>
              </w:object>
            </w:r>
            <w:r w:rsidR="00707A0A">
              <w:rPr>
                <w:rFonts w:hint="cs"/>
                <w:rtl/>
                <w:lang w:bidi="ar-MA"/>
              </w:rPr>
              <w:t xml:space="preserve">  (1ن)</w:t>
            </w:r>
          </w:p>
          <w:p w:rsidR="00AE1200" w:rsidRDefault="00DB2232" w:rsidP="00AE1200">
            <w:pPr>
              <w:tabs>
                <w:tab w:val="left" w:pos="7952"/>
              </w:tabs>
              <w:bidi/>
              <w:ind w:left="360"/>
              <w:rPr>
                <w:lang w:bidi="ar-MA"/>
              </w:rPr>
            </w:pPr>
            <w:r>
              <w:rPr>
                <w:noProof/>
              </w:rPr>
              <w:pict>
                <v:shapetype id="_x0000_t120" coordsize="21600,21600" o:spt="120" path="m10800,qx,10800,10800,21600,21600,10800,10800,xe">
                  <v:path gradientshapeok="t" o:connecttype="custom" o:connectlocs="10800,0;3163,3163;0,10800;3163,18437;10800,21600;18437,18437;21600,10800;18437,3163" textboxrect="3163,3163,18437,18437"/>
                </v:shapetype>
                <v:shape id="_x0000_s1032" type="#_x0000_t120" style="position:absolute;left:0;text-align:left;margin-left:50.15pt;margin-top:11.85pt;width:119.25pt;height:115.45pt;z-index:251658240">
                  <v:textbox style="mso-next-textbox:#_x0000_s1032">
                    <w:txbxContent>
                      <w:p w:rsidR="00E924E8" w:rsidRDefault="00E924E8"/>
                      <w:p w:rsidR="00E924E8" w:rsidRDefault="00E924E8"/>
                      <w:p w:rsidR="00E924E8" w:rsidRDefault="00E924E8">
                        <w:r>
                          <w:t xml:space="preserve">        O</w:t>
                        </w:r>
                      </w:p>
                    </w:txbxContent>
                  </v:textbox>
                </v:shape>
              </w:pict>
            </w:r>
          </w:p>
          <w:p w:rsidR="00AE1200" w:rsidRDefault="00DB2232" w:rsidP="00E924E8">
            <w:pPr>
              <w:tabs>
                <w:tab w:val="left" w:pos="1770"/>
                <w:tab w:val="left" w:pos="1980"/>
                <w:tab w:val="left" w:pos="3634"/>
              </w:tabs>
              <w:bidi/>
              <w:ind w:left="360"/>
              <w:rPr>
                <w:lang w:bidi="ar-MA"/>
              </w:rPr>
            </w:pPr>
            <w:r>
              <w:rPr>
                <w:noProof/>
              </w:rPr>
              <w:pict>
                <v:shape id="_x0000_s1104" type="#_x0000_t32" style="position:absolute;left:0;text-align:left;margin-left:143.9pt;margin-top:3.75pt;width:0;height:96pt;flip:y;z-index:251675648" o:connectortype="straight"/>
              </w:pict>
            </w:r>
            <w:r>
              <w:rPr>
                <w:noProof/>
              </w:rPr>
              <w:pict>
                <v:shape id="_x0000_s1103" type="#_x0000_t32" style="position:absolute;left:0;text-align:left;margin-left:107.9pt;margin-top:3.75pt;width:36pt;height:45pt;flip:y;z-index:251674624" o:connectortype="straight"/>
              </w:pict>
            </w:r>
            <w:r>
              <w:rPr>
                <w:noProof/>
              </w:rPr>
              <w:pict>
                <v:shape id="_x0000_s1102" type="#_x0000_t32" style="position:absolute;left:0;text-align:left;margin-left:53.9pt;margin-top:3.75pt;width:90pt;height:68.25pt;flip:y;z-index:251673600" o:connectortype="straight"/>
              </w:pict>
            </w:r>
            <w:r>
              <w:rPr>
                <w:noProof/>
              </w:rPr>
              <w:pict>
                <v:shape id="_x0000_s1101" type="#_x0000_t32" style="position:absolute;left:0;text-align:left;margin-left:53.9pt;margin-top:3.75pt;width:23.25pt;height:68.25pt;flip:x;z-index:251672576" o:connectortype="straight"/>
              </w:pict>
            </w:r>
            <w:r>
              <w:rPr>
                <w:noProof/>
              </w:rPr>
              <w:pict>
                <v:shape id="_x0000_s1100" type="#_x0000_t32" style="position:absolute;left:0;text-align:left;margin-left:77.15pt;margin-top:3.75pt;width:66.75pt;height:96pt;z-index:251671552" o:connectortype="straight"/>
              </w:pict>
            </w:r>
            <w:r w:rsidR="00E924E8">
              <w:rPr>
                <w:rtl/>
                <w:lang w:bidi="ar-MA"/>
              </w:rPr>
              <w:tab/>
            </w:r>
            <w:r w:rsidR="00E924E8">
              <w:rPr>
                <w:lang w:bidi="ar-MA"/>
              </w:rPr>
              <w:t>B</w:t>
            </w:r>
            <w:r w:rsidR="00E924E8">
              <w:rPr>
                <w:rtl/>
                <w:lang w:bidi="ar-MA"/>
              </w:rPr>
              <w:tab/>
            </w:r>
            <w:r w:rsidR="00E924E8">
              <w:rPr>
                <w:lang w:bidi="ar-MA"/>
              </w:rPr>
              <w:t xml:space="preserve">  </w:t>
            </w:r>
            <w:r w:rsidR="00E924E8">
              <w:rPr>
                <w:rtl/>
                <w:lang w:bidi="ar-MA"/>
              </w:rPr>
              <w:tab/>
            </w:r>
            <w:r w:rsidR="00E924E8">
              <w:rPr>
                <w:lang w:bidi="ar-MA"/>
              </w:rPr>
              <w:t xml:space="preserve"> A</w:t>
            </w:r>
          </w:p>
          <w:p w:rsidR="00AE1200" w:rsidRDefault="00AE1200" w:rsidP="00AE1200">
            <w:pPr>
              <w:tabs>
                <w:tab w:val="left" w:pos="7952"/>
              </w:tabs>
              <w:bidi/>
              <w:ind w:left="360"/>
              <w:rPr>
                <w:lang w:bidi="ar-MA"/>
              </w:rPr>
            </w:pPr>
          </w:p>
          <w:p w:rsidR="00AE1200" w:rsidRDefault="00AE1200" w:rsidP="00AE1200">
            <w:pPr>
              <w:tabs>
                <w:tab w:val="left" w:pos="7952"/>
              </w:tabs>
              <w:bidi/>
              <w:ind w:left="360"/>
              <w:rPr>
                <w:lang w:bidi="ar-MA"/>
              </w:rPr>
            </w:pPr>
          </w:p>
          <w:p w:rsidR="00AE1200" w:rsidRDefault="00AE1200" w:rsidP="00AE1200">
            <w:pPr>
              <w:tabs>
                <w:tab w:val="left" w:pos="7952"/>
              </w:tabs>
              <w:bidi/>
              <w:ind w:left="360"/>
              <w:rPr>
                <w:lang w:bidi="ar-MA"/>
              </w:rPr>
            </w:pPr>
          </w:p>
          <w:p w:rsidR="00AE1200" w:rsidRDefault="00E924E8" w:rsidP="00E924E8">
            <w:pPr>
              <w:tabs>
                <w:tab w:val="left" w:pos="4084"/>
              </w:tabs>
              <w:bidi/>
              <w:ind w:left="360"/>
              <w:rPr>
                <w:lang w:bidi="ar-MA"/>
              </w:rPr>
            </w:pPr>
            <w:r>
              <w:rPr>
                <w:rtl/>
                <w:lang w:bidi="ar-MA"/>
              </w:rPr>
              <w:tab/>
            </w:r>
            <w:r>
              <w:rPr>
                <w:lang w:bidi="ar-MA"/>
              </w:rPr>
              <w:t>J</w:t>
            </w:r>
          </w:p>
          <w:p w:rsidR="003907C9" w:rsidRDefault="003907C9" w:rsidP="00DD22F5">
            <w:pPr>
              <w:tabs>
                <w:tab w:val="left" w:pos="1785"/>
                <w:tab w:val="left" w:pos="2070"/>
                <w:tab w:val="left" w:pos="7952"/>
              </w:tabs>
              <w:bidi/>
              <w:rPr>
                <w:lang w:bidi="ar-MA"/>
              </w:rPr>
            </w:pPr>
            <w:r>
              <w:rPr>
                <w:lang w:bidi="ar-MA"/>
              </w:rPr>
              <w:tab/>
            </w:r>
            <w:r w:rsidR="00DD22F5">
              <w:rPr>
                <w:lang w:bidi="ar-MA"/>
              </w:rPr>
              <w:t>I</w:t>
            </w:r>
            <w:r w:rsidR="00DD22F5">
              <w:rPr>
                <w:lang w:bidi="ar-MA"/>
              </w:rPr>
              <w:tab/>
            </w:r>
            <w:r w:rsidR="00E924E8">
              <w:rPr>
                <w:lang w:bidi="ar-MA"/>
              </w:rPr>
              <w:t>I</w:t>
            </w:r>
            <w:r w:rsidR="00E924E8">
              <w:rPr>
                <w:lang w:bidi="ar-MA"/>
              </w:rPr>
              <w:tab/>
            </w:r>
          </w:p>
          <w:p w:rsidR="00B22B59" w:rsidRPr="00CB6623" w:rsidRDefault="00B22B59" w:rsidP="00AE1200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</w:t>
            </w:r>
            <w:r w:rsidRPr="00CB6623">
              <w:rPr>
                <w:position w:val="-8"/>
                <w:lang w:bidi="ar-MA"/>
              </w:rPr>
              <w:t>………………………………………</w:t>
            </w:r>
          </w:p>
          <w:p w:rsidR="00B22B59" w:rsidRPr="00CB6623" w:rsidRDefault="00B22B59" w:rsidP="00AE1200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</w:t>
            </w:r>
            <w:r w:rsidRPr="00CB6623">
              <w:rPr>
                <w:position w:val="-8"/>
                <w:lang w:bidi="ar-MA"/>
              </w:rPr>
              <w:t>……………………………………………</w:t>
            </w:r>
          </w:p>
          <w:p w:rsidR="00B22B59" w:rsidRDefault="00B22B59" w:rsidP="00AE1200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</w:t>
            </w:r>
            <w:r w:rsidRPr="00CB6623">
              <w:rPr>
                <w:position w:val="-8"/>
                <w:lang w:bidi="ar-MA"/>
              </w:rPr>
              <w:t>…………………………………………………</w:t>
            </w:r>
          </w:p>
          <w:p w:rsidR="00B22B59" w:rsidRDefault="00B22B59" w:rsidP="00AE1200">
            <w:pPr>
              <w:tabs>
                <w:tab w:val="left" w:pos="284"/>
                <w:tab w:val="left" w:pos="3827"/>
              </w:tabs>
              <w:spacing w:after="240"/>
              <w:jc w:val="center"/>
              <w:rPr>
                <w:position w:val="-8"/>
                <w:rtl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……………………………………………</w:t>
            </w:r>
            <w:r w:rsidRPr="00CB6623">
              <w:rPr>
                <w:position w:val="-8"/>
                <w:lang w:bidi="ar-MA"/>
              </w:rPr>
              <w:t>………</w:t>
            </w:r>
          </w:p>
          <w:p w:rsidR="00B22B59" w:rsidRPr="00CB6623" w:rsidRDefault="00B22B59" w:rsidP="00AE1200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………………………………………</w:t>
            </w:r>
            <w:r w:rsidRPr="00CB6623">
              <w:rPr>
                <w:position w:val="-8"/>
                <w:lang w:bidi="ar-MA"/>
              </w:rPr>
              <w:t>……………</w:t>
            </w:r>
          </w:p>
          <w:p w:rsidR="00B22B59" w:rsidRPr="00CB6623" w:rsidRDefault="00B22B59" w:rsidP="00AE1200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</w:t>
            </w:r>
            <w:r w:rsidRPr="00CB6623">
              <w:rPr>
                <w:position w:val="-8"/>
                <w:lang w:bidi="ar-MA"/>
              </w:rPr>
              <w:t>…………………</w:t>
            </w:r>
          </w:p>
          <w:p w:rsidR="002D01B8" w:rsidRPr="00CB6623" w:rsidRDefault="0007006D" w:rsidP="0007006D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</w:t>
            </w:r>
            <w:r w:rsidRPr="00CB6623">
              <w:rPr>
                <w:position w:val="-8"/>
                <w:lang w:bidi="ar-MA"/>
              </w:rPr>
              <w:t>…………………</w:t>
            </w:r>
          </w:p>
          <w:p w:rsidR="00B22B59" w:rsidRDefault="00B22B59" w:rsidP="00B22B59">
            <w:pPr>
              <w:pStyle w:val="Paragraphedeliste"/>
              <w:numPr>
                <w:ilvl w:val="0"/>
                <w:numId w:val="7"/>
              </w:numPr>
              <w:bidi/>
              <w:rPr>
                <w:lang w:bidi="ar-MA"/>
              </w:rPr>
            </w:pPr>
            <w:r>
              <w:rPr>
                <w:lang w:bidi="ar-MA"/>
              </w:rPr>
              <w:t xml:space="preserve">ABCD </w:t>
            </w:r>
            <w:r w:rsidR="003556F4">
              <w:rPr>
                <w:rFonts w:hint="cs"/>
                <w:rtl/>
                <w:lang w:bidi="ar-MA"/>
              </w:rPr>
              <w:t xml:space="preserve"> مت</w:t>
            </w:r>
            <w:r>
              <w:rPr>
                <w:rFonts w:hint="cs"/>
                <w:rtl/>
                <w:lang w:bidi="ar-MA"/>
              </w:rPr>
              <w:t xml:space="preserve">وازي الأضلاع مركزه </w:t>
            </w:r>
            <w:r>
              <w:rPr>
                <w:lang w:bidi="ar-MA"/>
              </w:rPr>
              <w:t>O</w:t>
            </w:r>
          </w:p>
          <w:p w:rsidR="00B22B59" w:rsidRDefault="00B22B59" w:rsidP="00B22B59">
            <w:pPr>
              <w:bidi/>
              <w:ind w:left="360"/>
              <w:rPr>
                <w:rtl/>
                <w:lang w:bidi="ar-MA"/>
              </w:rPr>
            </w:pPr>
            <w:r>
              <w:rPr>
                <w:rFonts w:hint="cs"/>
                <w:rtl/>
                <w:lang w:bidi="ar-MA"/>
              </w:rPr>
              <w:t xml:space="preserve">بين أن المثلثين </w:t>
            </w:r>
            <w:r>
              <w:rPr>
                <w:lang w:bidi="ar-MA"/>
              </w:rPr>
              <w:t xml:space="preserve">OAB </w:t>
            </w:r>
            <w:r>
              <w:rPr>
                <w:rFonts w:hint="cs"/>
                <w:rtl/>
                <w:lang w:bidi="ar-MA"/>
              </w:rPr>
              <w:t xml:space="preserve"> و </w:t>
            </w:r>
            <w:r>
              <w:rPr>
                <w:lang w:bidi="ar-MA"/>
              </w:rPr>
              <w:t xml:space="preserve">OCD </w:t>
            </w:r>
            <w:r>
              <w:rPr>
                <w:rFonts w:hint="cs"/>
                <w:rtl/>
                <w:lang w:bidi="ar-MA"/>
              </w:rPr>
              <w:t xml:space="preserve"> متقايسان </w:t>
            </w:r>
            <w:r w:rsidR="00707A0A">
              <w:rPr>
                <w:rFonts w:hint="cs"/>
                <w:rtl/>
                <w:lang w:bidi="ar-MA"/>
              </w:rPr>
              <w:t>(1ن)</w:t>
            </w:r>
          </w:p>
          <w:p w:rsidR="00B22B59" w:rsidRDefault="00DB2232" w:rsidP="00614EDF">
            <w:pPr>
              <w:tabs>
                <w:tab w:val="left" w:pos="885"/>
                <w:tab w:val="left" w:pos="1080"/>
                <w:tab w:val="left" w:pos="4054"/>
              </w:tabs>
              <w:bidi/>
              <w:rPr>
                <w:rtl/>
                <w:lang w:bidi="ar-MA"/>
              </w:rPr>
            </w:pPr>
            <w:r>
              <w:rPr>
                <w:noProof/>
                <w:rtl/>
              </w:rPr>
              <w:pict>
                <v:shape id="_x0000_s1099" type="#_x0000_t32" style="position:absolute;left:0;text-align:left;margin-left:27.65pt;margin-top:4.55pt;width:164.25pt;height:73.55pt;flip:y;z-index:251670528" o:connectortype="straight"/>
              </w:pict>
            </w:r>
            <w:r>
              <w:rPr>
                <w:noProof/>
                <w:rtl/>
              </w:rPr>
              <w:pict>
                <v:shape id="_x0000_s1098" type="#_x0000_t32" style="position:absolute;left:0;text-align:left;margin-left:62.15pt;margin-top:4.55pt;width:96.75pt;height:73.55pt;z-index:251669504" o:connectortype="straight"/>
              </w:pict>
            </w:r>
            <w:r>
              <w:rPr>
                <w:noProof/>
                <w:rtl/>
              </w:rPr>
              <w:pict>
                <v:shapetype id="_x0000_t111" coordsize="21600,21600" o:spt="111" path="m4321,l21600,,17204,21600,,21600xe">
                  <v:stroke joinstyle="miter"/>
                  <v:path gradientshapeok="t" o:connecttype="custom" o:connectlocs="12961,0;10800,0;2161,10800;8602,21600;10800,21600;19402,10800" textboxrect="4321,0,17204,21600"/>
                </v:shapetype>
                <v:shape id="_x0000_s1033" type="#_x0000_t111" style="position:absolute;left:0;text-align:left;margin-left:27.65pt;margin-top:4.55pt;width:164.25pt;height:73.55pt;z-index:251659264">
                  <v:textbox>
                    <w:txbxContent>
                      <w:p w:rsidR="00E924E8" w:rsidRDefault="00E924E8"/>
                      <w:p w:rsidR="00E924E8" w:rsidRDefault="00E924E8">
                        <w:r>
                          <w:t xml:space="preserve">              O</w:t>
                        </w:r>
                      </w:p>
                    </w:txbxContent>
                  </v:textbox>
                </v:shape>
              </w:pict>
            </w:r>
            <w:r w:rsidR="00614EDF">
              <w:rPr>
                <w:lang w:bidi="ar-MA"/>
              </w:rPr>
              <w:tab/>
              <w:t xml:space="preserve">         B  </w:t>
            </w:r>
            <w:r w:rsidR="00614EDF">
              <w:rPr>
                <w:lang w:bidi="ar-MA"/>
              </w:rPr>
              <w:tab/>
              <w:t>A</w:t>
            </w:r>
          </w:p>
          <w:p w:rsidR="00B22B59" w:rsidRDefault="00B22B59" w:rsidP="00B22B59">
            <w:pPr>
              <w:bidi/>
              <w:ind w:left="360"/>
              <w:rPr>
                <w:lang w:bidi="ar-MA"/>
              </w:rPr>
            </w:pPr>
          </w:p>
          <w:p w:rsidR="00AE1200" w:rsidRDefault="00AE1200" w:rsidP="00AE1200">
            <w:pPr>
              <w:bidi/>
              <w:ind w:left="360"/>
              <w:rPr>
                <w:lang w:bidi="ar-MA"/>
              </w:rPr>
            </w:pPr>
          </w:p>
          <w:p w:rsidR="00AE1200" w:rsidRDefault="003556F4" w:rsidP="00AE1200">
            <w:pPr>
              <w:bidi/>
              <w:ind w:left="360"/>
              <w:rPr>
                <w:rtl/>
                <w:lang w:bidi="ar-MA"/>
              </w:rPr>
            </w:pPr>
            <w:r>
              <w:rPr>
                <w:lang w:bidi="ar-MA"/>
              </w:rPr>
              <w:t xml:space="preserve"> </w:t>
            </w:r>
          </w:p>
          <w:p w:rsidR="00B22B59" w:rsidRDefault="00614EDF" w:rsidP="00614EDF">
            <w:pPr>
              <w:tabs>
                <w:tab w:val="left" w:pos="1594"/>
                <w:tab w:val="right" w:pos="5029"/>
              </w:tabs>
              <w:bidi/>
              <w:rPr>
                <w:lang w:bidi="ar-MA"/>
              </w:rPr>
            </w:pPr>
            <w:r>
              <w:rPr>
                <w:rtl/>
                <w:lang w:bidi="ar-MA"/>
              </w:rPr>
              <w:tab/>
            </w:r>
            <w:r>
              <w:rPr>
                <w:lang w:bidi="ar-MA"/>
              </w:rPr>
              <w:t>C</w:t>
            </w:r>
            <w:r>
              <w:rPr>
                <w:lang w:bidi="ar-MA"/>
              </w:rPr>
              <w:tab/>
              <w:t xml:space="preserve">      D </w:t>
            </w:r>
          </w:p>
          <w:p w:rsidR="00B22B59" w:rsidRPr="00CB6623" w:rsidRDefault="00B22B59" w:rsidP="00AE1200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</w:t>
            </w:r>
            <w:r w:rsidRPr="00CB6623">
              <w:rPr>
                <w:position w:val="-8"/>
                <w:lang w:bidi="ar-MA"/>
              </w:rPr>
              <w:t>………………………………………</w:t>
            </w:r>
          </w:p>
          <w:p w:rsidR="00B22B59" w:rsidRPr="00CB6623" w:rsidRDefault="00B22B59" w:rsidP="00AE1200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</w:t>
            </w:r>
            <w:r w:rsidRPr="00CB6623">
              <w:rPr>
                <w:position w:val="-8"/>
                <w:lang w:bidi="ar-MA"/>
              </w:rPr>
              <w:t>……………………………………………</w:t>
            </w:r>
          </w:p>
          <w:p w:rsidR="00B22B59" w:rsidRDefault="00B22B59" w:rsidP="00AE1200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</w:t>
            </w:r>
            <w:r w:rsidRPr="00CB6623">
              <w:rPr>
                <w:position w:val="-8"/>
                <w:lang w:bidi="ar-MA"/>
              </w:rPr>
              <w:t>…………………………………………………</w:t>
            </w:r>
          </w:p>
          <w:p w:rsidR="00B22B59" w:rsidRDefault="00B22B59" w:rsidP="00AE1200">
            <w:pPr>
              <w:tabs>
                <w:tab w:val="left" w:pos="284"/>
                <w:tab w:val="left" w:pos="3827"/>
              </w:tabs>
              <w:spacing w:after="240"/>
              <w:jc w:val="center"/>
              <w:rPr>
                <w:position w:val="-8"/>
                <w:rtl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……………………………………………</w:t>
            </w:r>
            <w:r w:rsidRPr="00CB6623">
              <w:rPr>
                <w:position w:val="-8"/>
                <w:lang w:bidi="ar-MA"/>
              </w:rPr>
              <w:t>………</w:t>
            </w:r>
          </w:p>
          <w:p w:rsidR="00B22B59" w:rsidRPr="00CB6623" w:rsidRDefault="00B22B59" w:rsidP="00AE1200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………………………………………</w:t>
            </w:r>
            <w:r w:rsidRPr="00CB6623">
              <w:rPr>
                <w:position w:val="-8"/>
                <w:lang w:bidi="ar-MA"/>
              </w:rPr>
              <w:t>……………</w:t>
            </w:r>
          </w:p>
          <w:p w:rsidR="00B22B59" w:rsidRPr="00CB6623" w:rsidRDefault="00B22B59" w:rsidP="00AE1200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</w:t>
            </w:r>
            <w:r w:rsidRPr="00CB6623">
              <w:rPr>
                <w:position w:val="-8"/>
                <w:lang w:bidi="ar-MA"/>
              </w:rPr>
              <w:t>…………………</w:t>
            </w:r>
          </w:p>
          <w:p w:rsidR="00B22B59" w:rsidRDefault="00B22B59" w:rsidP="005247B6">
            <w:pPr>
              <w:bidi/>
              <w:spacing w:after="240"/>
              <w:jc w:val="center"/>
              <w:rPr>
                <w:rtl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</w:t>
            </w:r>
            <w:r w:rsidRPr="00CB6623">
              <w:rPr>
                <w:position w:val="-8"/>
                <w:lang w:bidi="ar-MA"/>
              </w:rPr>
              <w:t>………………………</w:t>
            </w:r>
          </w:p>
          <w:p w:rsidR="005247B6" w:rsidRPr="00CB6623" w:rsidRDefault="005247B6" w:rsidP="005247B6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</w:t>
            </w:r>
            <w:r w:rsidRPr="00CB6623">
              <w:rPr>
                <w:position w:val="-8"/>
                <w:lang w:bidi="ar-MA"/>
              </w:rPr>
              <w:t>…………………</w:t>
            </w:r>
          </w:p>
          <w:p w:rsidR="005247B6" w:rsidRPr="0007006D" w:rsidRDefault="005247B6" w:rsidP="0007006D">
            <w:pPr>
              <w:bidi/>
              <w:spacing w:after="0"/>
              <w:jc w:val="center"/>
              <w:rPr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</w:t>
            </w:r>
            <w:r w:rsidRPr="00CB6623">
              <w:rPr>
                <w:position w:val="-8"/>
                <w:lang w:bidi="ar-MA"/>
              </w:rPr>
              <w:t>………………………</w:t>
            </w:r>
          </w:p>
        </w:tc>
      </w:tr>
    </w:tbl>
    <w:p w:rsidR="005247B6" w:rsidRDefault="00C44823" w:rsidP="0007006D">
      <w:pPr>
        <w:jc w:val="center"/>
        <w:rPr>
          <w:rtl/>
          <w:lang w:bidi="ar-MA"/>
        </w:rPr>
      </w:pPr>
      <w:r>
        <w:rPr>
          <w:rFonts w:hint="cs"/>
          <w:rtl/>
          <w:lang w:bidi="ar-MA"/>
        </w:rPr>
        <w:t>4/3</w:t>
      </w:r>
    </w:p>
    <w:p w:rsidR="0007006D" w:rsidRDefault="0007006D" w:rsidP="0007006D">
      <w:pPr>
        <w:jc w:val="center"/>
        <w:rPr>
          <w:rtl/>
          <w:lang w:bidi="ar-MA"/>
        </w:rPr>
      </w:pPr>
    </w:p>
    <w:p w:rsidR="0007006D" w:rsidRDefault="0007006D" w:rsidP="0007006D">
      <w:pPr>
        <w:jc w:val="center"/>
        <w:rPr>
          <w:rtl/>
          <w:lang w:bidi="ar-MA"/>
        </w:rPr>
      </w:pPr>
    </w:p>
    <w:p w:rsidR="0007006D" w:rsidRDefault="0007006D" w:rsidP="0007006D">
      <w:pPr>
        <w:jc w:val="center"/>
        <w:rPr>
          <w:rtl/>
          <w:lang w:bidi="ar-MA"/>
        </w:rPr>
      </w:pPr>
    </w:p>
    <w:p w:rsidR="0007006D" w:rsidRDefault="0007006D" w:rsidP="0007006D">
      <w:pPr>
        <w:jc w:val="center"/>
        <w:rPr>
          <w:rtl/>
          <w:lang w:bidi="ar-MA"/>
        </w:rPr>
      </w:pPr>
    </w:p>
    <w:tbl>
      <w:tblPr>
        <w:tblStyle w:val="Grilledutableau"/>
        <w:tblW w:w="0" w:type="auto"/>
        <w:tblLook w:val="04A0"/>
      </w:tblPr>
      <w:tblGrid>
        <w:gridCol w:w="5446"/>
        <w:gridCol w:w="5400"/>
      </w:tblGrid>
      <w:tr w:rsidR="00B901E7" w:rsidTr="00B901E7">
        <w:tc>
          <w:tcPr>
            <w:tcW w:w="5456" w:type="dxa"/>
          </w:tcPr>
          <w:p w:rsidR="009F3BAA" w:rsidRDefault="009F3BAA" w:rsidP="009F3BAA">
            <w:pPr>
              <w:pStyle w:val="Paragraphedeliste"/>
              <w:numPr>
                <w:ilvl w:val="0"/>
                <w:numId w:val="7"/>
              </w:numPr>
              <w:tabs>
                <w:tab w:val="left" w:pos="7322"/>
              </w:tabs>
              <w:bidi/>
              <w:rPr>
                <w:lang w:bidi="ar-MA"/>
              </w:rPr>
            </w:pPr>
            <w:r>
              <w:rPr>
                <w:rFonts w:hint="cs"/>
                <w:rtl/>
                <w:lang w:bidi="ar-MA"/>
              </w:rPr>
              <w:t xml:space="preserve">بين أن المثلث </w:t>
            </w:r>
            <w:r>
              <w:rPr>
                <w:lang w:bidi="ar-MA"/>
              </w:rPr>
              <w:t xml:space="preserve">OMN  </w:t>
            </w:r>
            <w:r>
              <w:rPr>
                <w:rFonts w:hint="cs"/>
                <w:rtl/>
                <w:lang w:bidi="ar-MA"/>
              </w:rPr>
              <w:t xml:space="preserve"> </w:t>
            </w:r>
            <w:r>
              <w:rPr>
                <w:lang w:bidi="ar-MA"/>
              </w:rPr>
              <w:t xml:space="preserve">  </w:t>
            </w:r>
            <w:r>
              <w:rPr>
                <w:rFonts w:hint="cs"/>
                <w:rtl/>
                <w:lang w:bidi="ar-MA"/>
              </w:rPr>
              <w:t xml:space="preserve">قائم الزاوية في </w:t>
            </w:r>
            <w:r>
              <w:rPr>
                <w:lang w:bidi="ar-MA"/>
              </w:rPr>
              <w:t>O</w:t>
            </w:r>
            <w:r>
              <w:rPr>
                <w:rFonts w:hint="cs"/>
                <w:rtl/>
                <w:lang w:bidi="ar-MA"/>
              </w:rPr>
              <w:t xml:space="preserve"> (1ن)</w:t>
            </w:r>
          </w:p>
          <w:p w:rsidR="009F3BAA" w:rsidRPr="00CB6623" w:rsidRDefault="009F3BAA" w:rsidP="009F3BAA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</w:t>
            </w:r>
            <w:r w:rsidRPr="00CB6623">
              <w:rPr>
                <w:position w:val="-8"/>
                <w:lang w:bidi="ar-MA"/>
              </w:rPr>
              <w:t>………………………………………</w:t>
            </w:r>
          </w:p>
          <w:p w:rsidR="009F3BAA" w:rsidRPr="00CB6623" w:rsidRDefault="009F3BAA" w:rsidP="009F3BAA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</w:t>
            </w:r>
            <w:r>
              <w:rPr>
                <w:rFonts w:hint="cs"/>
                <w:position w:val="-8"/>
                <w:rtl/>
                <w:lang w:bidi="ar-MA"/>
              </w:rPr>
              <w:t>.</w:t>
            </w:r>
            <w:r w:rsidRPr="00CB6623">
              <w:rPr>
                <w:position w:val="-8"/>
                <w:lang w:bidi="ar-MA"/>
              </w:rPr>
              <w:t>……………………</w:t>
            </w:r>
          </w:p>
          <w:p w:rsidR="009F3BAA" w:rsidRDefault="009F3BAA" w:rsidP="009F3BAA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</w:t>
            </w:r>
            <w:r>
              <w:rPr>
                <w:rFonts w:hint="cs"/>
                <w:position w:val="-8"/>
                <w:rtl/>
                <w:lang w:bidi="ar-MA"/>
              </w:rPr>
              <w:t>.</w:t>
            </w:r>
            <w:r>
              <w:rPr>
                <w:position w:val="-8"/>
                <w:lang w:bidi="ar-MA"/>
              </w:rPr>
              <w:t>……</w:t>
            </w:r>
            <w:r w:rsidRPr="00CB6623">
              <w:rPr>
                <w:position w:val="-8"/>
                <w:lang w:bidi="ar-MA"/>
              </w:rPr>
              <w:t>……</w:t>
            </w:r>
            <w:r>
              <w:rPr>
                <w:rFonts w:hint="cs"/>
                <w:position w:val="-8"/>
                <w:rtl/>
                <w:lang w:bidi="ar-MA"/>
              </w:rPr>
              <w:t>.</w:t>
            </w:r>
            <w:r w:rsidRPr="00CB6623">
              <w:rPr>
                <w:position w:val="-8"/>
                <w:lang w:bidi="ar-MA"/>
              </w:rPr>
              <w:t>…</w:t>
            </w:r>
            <w:r>
              <w:rPr>
                <w:position w:val="-8"/>
                <w:lang w:bidi="ar-MA"/>
              </w:rPr>
              <w:t>………</w:t>
            </w:r>
          </w:p>
          <w:p w:rsidR="009F3BAA" w:rsidRDefault="009F3BAA" w:rsidP="009F3BAA">
            <w:pPr>
              <w:tabs>
                <w:tab w:val="left" w:pos="284"/>
                <w:tab w:val="left" w:pos="3827"/>
              </w:tabs>
              <w:spacing w:after="240"/>
              <w:jc w:val="center"/>
              <w:rPr>
                <w:position w:val="-8"/>
                <w:rtl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……………………………………………</w:t>
            </w:r>
            <w:r w:rsidRPr="00CB6623">
              <w:rPr>
                <w:position w:val="-8"/>
                <w:lang w:bidi="ar-MA"/>
              </w:rPr>
              <w:t>………</w:t>
            </w:r>
          </w:p>
          <w:p w:rsidR="009F3BAA" w:rsidRPr="00CB6623" w:rsidRDefault="009F3BAA" w:rsidP="009F3BAA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………………………………………</w:t>
            </w:r>
            <w:r w:rsidRPr="00CB6623">
              <w:rPr>
                <w:position w:val="-8"/>
                <w:lang w:bidi="ar-MA"/>
              </w:rPr>
              <w:t>……………</w:t>
            </w:r>
          </w:p>
          <w:p w:rsidR="009F3BAA" w:rsidRPr="00CB6623" w:rsidRDefault="009F3BAA" w:rsidP="009F3BAA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</w:t>
            </w:r>
            <w:r w:rsidRPr="00CB6623">
              <w:rPr>
                <w:position w:val="-8"/>
                <w:lang w:bidi="ar-MA"/>
              </w:rPr>
              <w:t>…………………</w:t>
            </w:r>
          </w:p>
          <w:p w:rsidR="009F3BAA" w:rsidRDefault="009F3BAA" w:rsidP="009F3BAA">
            <w:pPr>
              <w:tabs>
                <w:tab w:val="left" w:pos="284"/>
                <w:tab w:val="left" w:pos="3827"/>
              </w:tabs>
              <w:spacing w:after="240"/>
              <w:jc w:val="center"/>
              <w:rPr>
                <w:position w:val="-8"/>
                <w:rtl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……………………………………………</w:t>
            </w:r>
            <w:r w:rsidRPr="00CB6623">
              <w:rPr>
                <w:position w:val="-8"/>
                <w:lang w:bidi="ar-MA"/>
              </w:rPr>
              <w:t>………</w:t>
            </w:r>
          </w:p>
          <w:p w:rsidR="009F3BAA" w:rsidRPr="00CB6623" w:rsidRDefault="009F3BAA" w:rsidP="009F3BAA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………………………………………</w:t>
            </w:r>
            <w:r w:rsidRPr="00CB6623">
              <w:rPr>
                <w:position w:val="-8"/>
                <w:lang w:bidi="ar-MA"/>
              </w:rPr>
              <w:t>……………</w:t>
            </w:r>
          </w:p>
          <w:p w:rsidR="009F3BAA" w:rsidRPr="00CB6623" w:rsidRDefault="009F3BAA" w:rsidP="009F3BAA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</w:t>
            </w:r>
            <w:r w:rsidRPr="00CB6623">
              <w:rPr>
                <w:position w:val="-8"/>
                <w:lang w:bidi="ar-MA"/>
              </w:rPr>
              <w:t>…………………</w:t>
            </w:r>
          </w:p>
          <w:p w:rsidR="009F3BAA" w:rsidRPr="00CB6623" w:rsidRDefault="009F3BAA" w:rsidP="009F3BAA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</w:t>
            </w:r>
            <w:r w:rsidRPr="00CB6623">
              <w:rPr>
                <w:position w:val="-8"/>
                <w:lang w:bidi="ar-MA"/>
              </w:rPr>
              <w:t>…………………</w:t>
            </w:r>
          </w:p>
          <w:p w:rsidR="005247B6" w:rsidRDefault="009F3BAA" w:rsidP="009F3BAA">
            <w:pPr>
              <w:tabs>
                <w:tab w:val="left" w:pos="7322"/>
              </w:tabs>
              <w:bidi/>
              <w:ind w:left="360"/>
              <w:rPr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</w:t>
            </w:r>
            <w:r w:rsidRPr="00CB6623">
              <w:rPr>
                <w:position w:val="-8"/>
                <w:lang w:bidi="ar-MA"/>
              </w:rPr>
              <w:t>………………………</w:t>
            </w:r>
          </w:p>
          <w:p w:rsidR="005247B6" w:rsidRDefault="005247B6" w:rsidP="005247B6">
            <w:pPr>
              <w:pStyle w:val="Paragraphedeliste"/>
              <w:numPr>
                <w:ilvl w:val="0"/>
                <w:numId w:val="16"/>
              </w:numPr>
              <w:tabs>
                <w:tab w:val="left" w:pos="7322"/>
              </w:tabs>
              <w:bidi/>
              <w:rPr>
                <w:lang w:bidi="ar-MA"/>
              </w:rPr>
            </w:pPr>
            <w:r>
              <w:rPr>
                <w:rFonts w:hint="cs"/>
                <w:rtl/>
                <w:lang w:bidi="ar-MA"/>
              </w:rPr>
              <w:t xml:space="preserve">أحسب </w:t>
            </w:r>
            <w:r>
              <w:rPr>
                <w:lang w:bidi="ar-MA"/>
              </w:rPr>
              <w:t xml:space="preserve">EF </w:t>
            </w:r>
            <w:r w:rsidR="00E44E6D">
              <w:rPr>
                <w:rFonts w:hint="cs"/>
                <w:rtl/>
                <w:lang w:bidi="ar-MA"/>
              </w:rPr>
              <w:t xml:space="preserve"> (</w:t>
            </w:r>
            <w:r w:rsidR="00E44E6D">
              <w:rPr>
                <w:lang w:bidi="ar-MA"/>
              </w:rPr>
              <w:t>0,5</w:t>
            </w:r>
            <w:r w:rsidR="00E44E6D">
              <w:rPr>
                <w:rFonts w:hint="cs"/>
                <w:rtl/>
                <w:lang w:bidi="ar-MA"/>
              </w:rPr>
              <w:t xml:space="preserve"> ن)</w:t>
            </w:r>
          </w:p>
          <w:p w:rsidR="005247B6" w:rsidRPr="00CB6623" w:rsidRDefault="005247B6" w:rsidP="005247B6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</w:t>
            </w:r>
            <w:r w:rsidRPr="00CB6623">
              <w:rPr>
                <w:position w:val="-8"/>
                <w:lang w:bidi="ar-MA"/>
              </w:rPr>
              <w:t>………………………………………</w:t>
            </w:r>
          </w:p>
          <w:p w:rsidR="005247B6" w:rsidRPr="00CB6623" w:rsidRDefault="005247B6" w:rsidP="005247B6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</w:t>
            </w:r>
            <w:r>
              <w:rPr>
                <w:rFonts w:hint="cs"/>
                <w:position w:val="-8"/>
                <w:rtl/>
                <w:lang w:bidi="ar-MA"/>
              </w:rPr>
              <w:t>.</w:t>
            </w:r>
            <w:r w:rsidRPr="00CB6623">
              <w:rPr>
                <w:position w:val="-8"/>
                <w:lang w:bidi="ar-MA"/>
              </w:rPr>
              <w:t>……………………</w:t>
            </w:r>
          </w:p>
          <w:p w:rsidR="005247B6" w:rsidRDefault="005247B6" w:rsidP="005247B6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</w:t>
            </w:r>
            <w:r>
              <w:rPr>
                <w:rFonts w:hint="cs"/>
                <w:position w:val="-8"/>
                <w:rtl/>
                <w:lang w:bidi="ar-MA"/>
              </w:rPr>
              <w:t>.</w:t>
            </w:r>
            <w:r>
              <w:rPr>
                <w:position w:val="-8"/>
                <w:lang w:bidi="ar-MA"/>
              </w:rPr>
              <w:t>……</w:t>
            </w:r>
            <w:r w:rsidRPr="00CB6623">
              <w:rPr>
                <w:position w:val="-8"/>
                <w:lang w:bidi="ar-MA"/>
              </w:rPr>
              <w:t>……</w:t>
            </w:r>
            <w:r>
              <w:rPr>
                <w:rFonts w:hint="cs"/>
                <w:position w:val="-8"/>
                <w:rtl/>
                <w:lang w:bidi="ar-MA"/>
              </w:rPr>
              <w:t>.</w:t>
            </w:r>
            <w:r w:rsidRPr="00CB6623">
              <w:rPr>
                <w:position w:val="-8"/>
                <w:lang w:bidi="ar-MA"/>
              </w:rPr>
              <w:t>…</w:t>
            </w:r>
            <w:r>
              <w:rPr>
                <w:position w:val="-8"/>
                <w:lang w:bidi="ar-MA"/>
              </w:rPr>
              <w:t>………</w:t>
            </w:r>
          </w:p>
          <w:p w:rsidR="005247B6" w:rsidRDefault="005247B6" w:rsidP="005247B6">
            <w:pPr>
              <w:tabs>
                <w:tab w:val="left" w:pos="284"/>
                <w:tab w:val="left" w:pos="3827"/>
              </w:tabs>
              <w:spacing w:after="240"/>
              <w:jc w:val="center"/>
              <w:rPr>
                <w:position w:val="-8"/>
                <w:rtl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……………………………………………</w:t>
            </w:r>
            <w:r w:rsidRPr="00CB6623">
              <w:rPr>
                <w:position w:val="-8"/>
                <w:lang w:bidi="ar-MA"/>
              </w:rPr>
              <w:t>………</w:t>
            </w:r>
          </w:p>
          <w:p w:rsidR="005247B6" w:rsidRPr="00CB6623" w:rsidRDefault="005247B6" w:rsidP="005247B6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………………………………………</w:t>
            </w:r>
            <w:r w:rsidRPr="00CB6623">
              <w:rPr>
                <w:position w:val="-8"/>
                <w:lang w:bidi="ar-MA"/>
              </w:rPr>
              <w:t>……………</w:t>
            </w:r>
          </w:p>
          <w:p w:rsidR="005247B6" w:rsidRPr="00CB6623" w:rsidRDefault="005247B6" w:rsidP="005247B6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</w:t>
            </w:r>
            <w:r w:rsidRPr="00CB6623">
              <w:rPr>
                <w:position w:val="-8"/>
                <w:lang w:bidi="ar-MA"/>
              </w:rPr>
              <w:t>…………………</w:t>
            </w:r>
          </w:p>
          <w:p w:rsidR="009F3BAA" w:rsidRDefault="009F3BAA" w:rsidP="009F3BAA">
            <w:pPr>
              <w:tabs>
                <w:tab w:val="left" w:pos="284"/>
                <w:tab w:val="left" w:pos="3827"/>
              </w:tabs>
              <w:spacing w:after="240"/>
              <w:jc w:val="center"/>
              <w:rPr>
                <w:position w:val="-8"/>
                <w:rtl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……………………………………………</w:t>
            </w:r>
            <w:r w:rsidRPr="00CB6623">
              <w:rPr>
                <w:position w:val="-8"/>
                <w:lang w:bidi="ar-MA"/>
              </w:rPr>
              <w:t>………</w:t>
            </w:r>
          </w:p>
          <w:p w:rsidR="005247B6" w:rsidRDefault="005247B6" w:rsidP="005247B6">
            <w:pPr>
              <w:tabs>
                <w:tab w:val="left" w:pos="284"/>
                <w:tab w:val="left" w:pos="3827"/>
              </w:tabs>
              <w:spacing w:after="240"/>
              <w:jc w:val="center"/>
              <w:rPr>
                <w:position w:val="-8"/>
                <w:rtl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……………………………………………</w:t>
            </w:r>
            <w:r w:rsidRPr="00CB6623">
              <w:rPr>
                <w:position w:val="-8"/>
                <w:lang w:bidi="ar-MA"/>
              </w:rPr>
              <w:t>………</w:t>
            </w:r>
          </w:p>
          <w:p w:rsidR="00EA6CBD" w:rsidRDefault="00EA6CBD" w:rsidP="008A2CE6">
            <w:pPr>
              <w:pStyle w:val="Paragraphedeliste"/>
              <w:numPr>
                <w:ilvl w:val="0"/>
                <w:numId w:val="16"/>
              </w:numPr>
              <w:tabs>
                <w:tab w:val="left" w:pos="7322"/>
              </w:tabs>
              <w:bidi/>
              <w:rPr>
                <w:lang w:bidi="ar-MA"/>
              </w:rPr>
            </w:pPr>
            <w:r>
              <w:rPr>
                <w:rFonts w:hint="cs"/>
                <w:rtl/>
                <w:lang w:bidi="ar-MA"/>
              </w:rPr>
              <w:t xml:space="preserve">أحسب   </w:t>
            </w:r>
            <w:r>
              <w:rPr>
                <w:lang w:bidi="ar-MA"/>
              </w:rPr>
              <w:t>sin</w:t>
            </w:r>
            <w:r w:rsidRPr="006749FD">
              <w:rPr>
                <w:lang w:bidi="ar-MA"/>
              </w:rPr>
              <w:object w:dxaOrig="510" w:dyaOrig="315">
                <v:shape id="_x0000_i1051" type="#_x0000_t75" style="width:25.5pt;height:15.75pt" o:ole="" fillcolor="window">
                  <v:imagedata r:id="rId60" o:title="" cropright="-8233f"/>
                </v:shape>
                <o:OLEObject Type="Embed" ProgID="Word.Picture.8" ShapeID="_x0000_i1051" DrawAspect="Content" ObjectID="_1541070298" r:id="rId61"/>
              </w:object>
            </w:r>
            <w:r>
              <w:rPr>
                <w:rFonts w:hint="cs"/>
                <w:rtl/>
                <w:lang w:bidi="ar-MA"/>
              </w:rPr>
              <w:t xml:space="preserve">  </w:t>
            </w:r>
            <w:r>
              <w:rPr>
                <w:lang w:bidi="ar-MA"/>
              </w:rPr>
              <w:t xml:space="preserve">  </w:t>
            </w:r>
            <w:r>
              <w:rPr>
                <w:rFonts w:hint="cs"/>
                <w:rtl/>
                <w:lang w:bidi="ar-MA"/>
              </w:rPr>
              <w:t xml:space="preserve">و </w:t>
            </w:r>
            <w:r>
              <w:rPr>
                <w:lang w:bidi="ar-MA"/>
              </w:rPr>
              <w:t xml:space="preserve">  </w:t>
            </w:r>
            <w:r w:rsidR="008A2CE6">
              <w:rPr>
                <w:lang w:bidi="ar-MA"/>
              </w:rPr>
              <w:t>tg</w:t>
            </w:r>
            <w:r w:rsidR="008A2CE6" w:rsidRPr="006749FD">
              <w:rPr>
                <w:lang w:bidi="ar-MA"/>
              </w:rPr>
              <w:object w:dxaOrig="510" w:dyaOrig="315">
                <v:shape id="_x0000_i1052" type="#_x0000_t75" style="width:25.5pt;height:15.75pt" o:ole="" fillcolor="window">
                  <v:imagedata r:id="rId62" o:title="" cropright="-8233f"/>
                </v:shape>
                <o:OLEObject Type="Embed" ProgID="Word.Picture.8" ShapeID="_x0000_i1052" DrawAspect="Content" ObjectID="_1541070299" r:id="rId63"/>
              </w:object>
            </w:r>
            <w:r w:rsidR="008A2CE6">
              <w:rPr>
                <w:rFonts w:hint="cs"/>
                <w:rtl/>
                <w:lang w:bidi="ar-MA"/>
              </w:rPr>
              <w:t xml:space="preserve">  </w:t>
            </w:r>
            <w:r w:rsidR="008A2CE6">
              <w:rPr>
                <w:lang w:bidi="ar-MA"/>
              </w:rPr>
              <w:t xml:space="preserve">  </w:t>
            </w:r>
            <w:r>
              <w:rPr>
                <w:rFonts w:hint="cs"/>
                <w:rtl/>
                <w:lang w:bidi="ar-MA"/>
              </w:rPr>
              <w:t xml:space="preserve">  (1ن)</w:t>
            </w:r>
          </w:p>
          <w:p w:rsidR="00EA6CBD" w:rsidRDefault="005247B6" w:rsidP="00EA6CBD">
            <w:pPr>
              <w:tabs>
                <w:tab w:val="left" w:pos="7322"/>
              </w:tabs>
              <w:bidi/>
              <w:rPr>
                <w:rtl/>
                <w:lang w:bidi="ar-MA"/>
              </w:rPr>
            </w:pPr>
            <w:r>
              <w:rPr>
                <w:lang w:bidi="ar-MA"/>
              </w:rPr>
              <w:t xml:space="preserve"> </w:t>
            </w:r>
            <w:r>
              <w:rPr>
                <w:rFonts w:hint="cs"/>
                <w:rtl/>
                <w:lang w:bidi="ar-MA"/>
              </w:rPr>
              <w:t xml:space="preserve"> </w:t>
            </w:r>
          </w:p>
          <w:p w:rsidR="005247B6" w:rsidRDefault="005247B6" w:rsidP="005247B6">
            <w:pPr>
              <w:tabs>
                <w:tab w:val="left" w:pos="284"/>
                <w:tab w:val="left" w:pos="3827"/>
              </w:tabs>
              <w:spacing w:after="240"/>
              <w:jc w:val="center"/>
              <w:rPr>
                <w:position w:val="-8"/>
                <w:rtl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……………………………………………</w:t>
            </w:r>
            <w:r w:rsidRPr="00CB6623">
              <w:rPr>
                <w:position w:val="-8"/>
                <w:lang w:bidi="ar-MA"/>
              </w:rPr>
              <w:t>………</w:t>
            </w:r>
          </w:p>
          <w:p w:rsidR="005247B6" w:rsidRPr="00CB6623" w:rsidRDefault="005247B6" w:rsidP="005247B6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………………………………………</w:t>
            </w:r>
            <w:r w:rsidRPr="00CB6623">
              <w:rPr>
                <w:position w:val="-8"/>
                <w:lang w:bidi="ar-MA"/>
              </w:rPr>
              <w:t>……………</w:t>
            </w:r>
          </w:p>
          <w:p w:rsidR="005247B6" w:rsidRPr="00CB6623" w:rsidRDefault="005247B6" w:rsidP="005247B6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</w:t>
            </w:r>
            <w:r w:rsidRPr="00CB6623">
              <w:rPr>
                <w:position w:val="-8"/>
                <w:lang w:bidi="ar-MA"/>
              </w:rPr>
              <w:t>…………………</w:t>
            </w:r>
          </w:p>
          <w:p w:rsidR="005247B6" w:rsidRDefault="005247B6" w:rsidP="005247B6">
            <w:pPr>
              <w:tabs>
                <w:tab w:val="left" w:pos="284"/>
                <w:tab w:val="left" w:pos="3827"/>
              </w:tabs>
              <w:jc w:val="center"/>
              <w:rPr>
                <w:position w:val="-8"/>
                <w:rtl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……………………………………………</w:t>
            </w:r>
            <w:r w:rsidRPr="00CB6623">
              <w:rPr>
                <w:position w:val="-8"/>
                <w:lang w:bidi="ar-MA"/>
              </w:rPr>
              <w:t>………</w:t>
            </w:r>
          </w:p>
          <w:p w:rsidR="00B901E7" w:rsidRDefault="008A2CE6">
            <w:pPr>
              <w:rPr>
                <w:lang w:bidi="ar-MA"/>
              </w:rPr>
            </w:pPr>
            <w:r>
              <w:rPr>
                <w:lang w:bidi="ar-MA"/>
              </w:rPr>
              <w:t xml:space="preserve"> </w:t>
            </w:r>
            <w:r w:rsidR="00DD2327">
              <w:rPr>
                <w:lang w:bidi="ar-MA"/>
              </w:rPr>
              <w:t xml:space="preserve">                                                                                      </w:t>
            </w:r>
          </w:p>
        </w:tc>
        <w:tc>
          <w:tcPr>
            <w:tcW w:w="5456" w:type="dxa"/>
          </w:tcPr>
          <w:p w:rsidR="009F3BAA" w:rsidRDefault="009F3BAA" w:rsidP="009F3BAA">
            <w:pPr>
              <w:tabs>
                <w:tab w:val="center" w:pos="2620"/>
              </w:tabs>
              <w:spacing w:after="0"/>
              <w:rPr>
                <w:position w:val="-8"/>
                <w:lang w:bidi="ar-MA"/>
              </w:rPr>
            </w:pPr>
          </w:p>
          <w:p w:rsidR="009F3BAA" w:rsidRPr="00CB6623" w:rsidRDefault="009F3BAA" w:rsidP="009F3BAA">
            <w:pPr>
              <w:tabs>
                <w:tab w:val="center" w:pos="2620"/>
              </w:tabs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</w:t>
            </w:r>
            <w:r w:rsidRPr="00CB6623">
              <w:rPr>
                <w:position w:val="-8"/>
                <w:lang w:bidi="ar-MA"/>
              </w:rPr>
              <w:t>………………………………………</w:t>
            </w:r>
          </w:p>
          <w:p w:rsidR="009F3BAA" w:rsidRDefault="009F3BAA" w:rsidP="009F3BAA">
            <w:pPr>
              <w:spacing w:after="240"/>
              <w:jc w:val="center"/>
              <w:rPr>
                <w:position w:val="-8"/>
                <w:rtl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</w:t>
            </w:r>
            <w:r>
              <w:rPr>
                <w:rFonts w:hint="cs"/>
                <w:position w:val="-8"/>
                <w:rtl/>
                <w:lang w:bidi="ar-MA"/>
              </w:rPr>
              <w:t>.</w:t>
            </w:r>
            <w:r w:rsidRPr="00CB6623">
              <w:rPr>
                <w:position w:val="-8"/>
                <w:lang w:bidi="ar-MA"/>
              </w:rPr>
              <w:t>……………………</w:t>
            </w:r>
          </w:p>
          <w:p w:rsidR="009F3BAA" w:rsidRPr="00CB6623" w:rsidRDefault="009F3BAA" w:rsidP="009F3BAA">
            <w:pPr>
              <w:tabs>
                <w:tab w:val="center" w:pos="2620"/>
              </w:tabs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</w:t>
            </w:r>
            <w:r w:rsidRPr="00CB6623">
              <w:rPr>
                <w:position w:val="-8"/>
                <w:lang w:bidi="ar-MA"/>
              </w:rPr>
              <w:t>………………………………………</w:t>
            </w:r>
          </w:p>
          <w:p w:rsidR="009F3BAA" w:rsidRPr="00CB6623" w:rsidRDefault="009F3BAA" w:rsidP="009F3BAA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</w:t>
            </w:r>
            <w:r>
              <w:rPr>
                <w:rFonts w:hint="cs"/>
                <w:position w:val="-8"/>
                <w:rtl/>
                <w:lang w:bidi="ar-MA"/>
              </w:rPr>
              <w:t>.</w:t>
            </w:r>
            <w:r w:rsidRPr="00CB6623">
              <w:rPr>
                <w:position w:val="-8"/>
                <w:lang w:bidi="ar-MA"/>
              </w:rPr>
              <w:t>……………………</w:t>
            </w:r>
          </w:p>
          <w:p w:rsidR="009F3BAA" w:rsidRDefault="009F3BAA" w:rsidP="009F3BAA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</w:t>
            </w:r>
            <w:r>
              <w:rPr>
                <w:rFonts w:hint="cs"/>
                <w:position w:val="-8"/>
                <w:rtl/>
                <w:lang w:bidi="ar-MA"/>
              </w:rPr>
              <w:t>.</w:t>
            </w:r>
            <w:r>
              <w:rPr>
                <w:position w:val="-8"/>
                <w:lang w:bidi="ar-MA"/>
              </w:rPr>
              <w:t>……</w:t>
            </w:r>
            <w:r w:rsidRPr="00CB6623">
              <w:rPr>
                <w:position w:val="-8"/>
                <w:lang w:bidi="ar-MA"/>
              </w:rPr>
              <w:t>……</w:t>
            </w:r>
            <w:r>
              <w:rPr>
                <w:rFonts w:hint="cs"/>
                <w:position w:val="-8"/>
                <w:rtl/>
                <w:lang w:bidi="ar-MA"/>
              </w:rPr>
              <w:t>.</w:t>
            </w:r>
            <w:r w:rsidRPr="00CB6623">
              <w:rPr>
                <w:position w:val="-8"/>
                <w:lang w:bidi="ar-MA"/>
              </w:rPr>
              <w:t>…</w:t>
            </w:r>
            <w:r>
              <w:rPr>
                <w:position w:val="-8"/>
                <w:lang w:bidi="ar-MA"/>
              </w:rPr>
              <w:t>………</w:t>
            </w:r>
          </w:p>
          <w:p w:rsidR="009F3BAA" w:rsidRDefault="009F3BAA" w:rsidP="009F3BAA">
            <w:pPr>
              <w:tabs>
                <w:tab w:val="left" w:pos="284"/>
                <w:tab w:val="left" w:pos="3827"/>
              </w:tabs>
              <w:spacing w:after="240"/>
              <w:jc w:val="center"/>
              <w:rPr>
                <w:position w:val="-8"/>
                <w:rtl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……………………………………………</w:t>
            </w:r>
            <w:r w:rsidRPr="00CB6623">
              <w:rPr>
                <w:position w:val="-8"/>
                <w:lang w:bidi="ar-MA"/>
              </w:rPr>
              <w:t>………</w:t>
            </w:r>
          </w:p>
          <w:p w:rsidR="009F3BAA" w:rsidRPr="00CB6623" w:rsidRDefault="009F3BAA" w:rsidP="009F3BAA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………………………………………</w:t>
            </w:r>
            <w:r w:rsidRPr="00CB6623">
              <w:rPr>
                <w:position w:val="-8"/>
                <w:lang w:bidi="ar-MA"/>
              </w:rPr>
              <w:t>……………</w:t>
            </w:r>
          </w:p>
          <w:p w:rsidR="005247B6" w:rsidRDefault="009F3BAA" w:rsidP="009F3BAA">
            <w:pPr>
              <w:tabs>
                <w:tab w:val="left" w:pos="7322"/>
              </w:tabs>
              <w:bidi/>
              <w:jc w:val="center"/>
              <w:rPr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</w:t>
            </w:r>
            <w:r w:rsidRPr="00CB6623">
              <w:rPr>
                <w:position w:val="-8"/>
                <w:lang w:bidi="ar-MA"/>
              </w:rPr>
              <w:t>…………………</w:t>
            </w:r>
          </w:p>
          <w:p w:rsidR="005247B6" w:rsidRDefault="005247B6" w:rsidP="009F3BAA">
            <w:pPr>
              <w:pStyle w:val="Paragraphedeliste"/>
              <w:numPr>
                <w:ilvl w:val="0"/>
                <w:numId w:val="9"/>
              </w:numPr>
              <w:tabs>
                <w:tab w:val="left" w:pos="7322"/>
              </w:tabs>
              <w:bidi/>
              <w:rPr>
                <w:lang w:bidi="ar-MA"/>
              </w:rPr>
            </w:pPr>
            <w:r>
              <w:rPr>
                <w:rFonts w:hint="cs"/>
                <w:rtl/>
                <w:lang w:bidi="ar-MA"/>
              </w:rPr>
              <w:t xml:space="preserve">بين أن </w:t>
            </w:r>
            <w:r>
              <w:rPr>
                <w:lang w:bidi="ar-MA"/>
              </w:rPr>
              <w:t xml:space="preserve">(EF) // (MN) </w:t>
            </w:r>
            <w:r w:rsidR="00E44E6D">
              <w:rPr>
                <w:rFonts w:hint="cs"/>
                <w:rtl/>
                <w:lang w:bidi="ar-MA"/>
              </w:rPr>
              <w:t xml:space="preserve"> (1ن)</w:t>
            </w:r>
          </w:p>
          <w:p w:rsidR="005247B6" w:rsidRPr="00CB6623" w:rsidRDefault="005247B6" w:rsidP="005247B6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</w:t>
            </w:r>
            <w:r w:rsidRPr="00CB6623">
              <w:rPr>
                <w:position w:val="-8"/>
                <w:lang w:bidi="ar-MA"/>
              </w:rPr>
              <w:t>………………………………………</w:t>
            </w:r>
          </w:p>
          <w:p w:rsidR="005247B6" w:rsidRPr="00CB6623" w:rsidRDefault="005247B6" w:rsidP="005247B6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</w:t>
            </w:r>
            <w:r>
              <w:rPr>
                <w:rFonts w:hint="cs"/>
                <w:position w:val="-8"/>
                <w:rtl/>
                <w:lang w:bidi="ar-MA"/>
              </w:rPr>
              <w:t>.</w:t>
            </w:r>
            <w:r w:rsidRPr="00CB6623">
              <w:rPr>
                <w:position w:val="-8"/>
                <w:lang w:bidi="ar-MA"/>
              </w:rPr>
              <w:t>……………………</w:t>
            </w:r>
          </w:p>
          <w:p w:rsidR="005247B6" w:rsidRDefault="005247B6" w:rsidP="005247B6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</w:t>
            </w:r>
            <w:r>
              <w:rPr>
                <w:rFonts w:hint="cs"/>
                <w:position w:val="-8"/>
                <w:rtl/>
                <w:lang w:bidi="ar-MA"/>
              </w:rPr>
              <w:t>.</w:t>
            </w:r>
            <w:r>
              <w:rPr>
                <w:position w:val="-8"/>
                <w:lang w:bidi="ar-MA"/>
              </w:rPr>
              <w:t>……</w:t>
            </w:r>
            <w:r w:rsidRPr="00CB6623">
              <w:rPr>
                <w:position w:val="-8"/>
                <w:lang w:bidi="ar-MA"/>
              </w:rPr>
              <w:t>……</w:t>
            </w:r>
            <w:r>
              <w:rPr>
                <w:rFonts w:hint="cs"/>
                <w:position w:val="-8"/>
                <w:rtl/>
                <w:lang w:bidi="ar-MA"/>
              </w:rPr>
              <w:t>.</w:t>
            </w:r>
            <w:r w:rsidRPr="00CB6623">
              <w:rPr>
                <w:position w:val="-8"/>
                <w:lang w:bidi="ar-MA"/>
              </w:rPr>
              <w:t>…</w:t>
            </w:r>
            <w:r>
              <w:rPr>
                <w:position w:val="-8"/>
                <w:lang w:bidi="ar-MA"/>
              </w:rPr>
              <w:t>………</w:t>
            </w:r>
          </w:p>
          <w:p w:rsidR="005247B6" w:rsidRDefault="005247B6" w:rsidP="005247B6">
            <w:pPr>
              <w:tabs>
                <w:tab w:val="left" w:pos="284"/>
                <w:tab w:val="left" w:pos="3827"/>
              </w:tabs>
              <w:spacing w:after="240"/>
              <w:jc w:val="center"/>
              <w:rPr>
                <w:position w:val="-8"/>
                <w:rtl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……………………………………………</w:t>
            </w:r>
            <w:r w:rsidRPr="00CB6623">
              <w:rPr>
                <w:position w:val="-8"/>
                <w:lang w:bidi="ar-MA"/>
              </w:rPr>
              <w:t>………</w:t>
            </w:r>
          </w:p>
          <w:p w:rsidR="005247B6" w:rsidRPr="00CB6623" w:rsidRDefault="005247B6" w:rsidP="005247B6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………………………………………</w:t>
            </w:r>
            <w:r w:rsidRPr="00CB6623">
              <w:rPr>
                <w:position w:val="-8"/>
                <w:lang w:bidi="ar-MA"/>
              </w:rPr>
              <w:t>……………</w:t>
            </w:r>
          </w:p>
          <w:p w:rsidR="005247B6" w:rsidRPr="00CB6623" w:rsidRDefault="005247B6" w:rsidP="005247B6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…………………………………</w:t>
            </w:r>
            <w:r w:rsidRPr="00CB6623">
              <w:rPr>
                <w:position w:val="-8"/>
                <w:lang w:bidi="ar-MA"/>
              </w:rPr>
              <w:t>…………………</w:t>
            </w:r>
          </w:p>
          <w:p w:rsidR="00B901E7" w:rsidRDefault="005247B6" w:rsidP="005247B6">
            <w:pPr>
              <w:tabs>
                <w:tab w:val="left" w:pos="7322"/>
              </w:tabs>
              <w:bidi/>
              <w:spacing w:after="240"/>
              <w:jc w:val="center"/>
              <w:rPr>
                <w:position w:val="-8"/>
                <w:rtl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</w:t>
            </w:r>
            <w:r w:rsidRPr="00CB6623">
              <w:rPr>
                <w:position w:val="-8"/>
                <w:lang w:bidi="ar-MA"/>
              </w:rPr>
              <w:t>………………………</w:t>
            </w:r>
          </w:p>
          <w:p w:rsidR="005247B6" w:rsidRPr="00CB6623" w:rsidRDefault="005247B6" w:rsidP="005247B6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</w:t>
            </w:r>
            <w:r w:rsidRPr="00CB6623">
              <w:rPr>
                <w:position w:val="-8"/>
                <w:lang w:bidi="ar-MA"/>
              </w:rPr>
              <w:t>…………………</w:t>
            </w:r>
          </w:p>
          <w:p w:rsidR="005247B6" w:rsidRDefault="005247B6" w:rsidP="005247B6">
            <w:pPr>
              <w:tabs>
                <w:tab w:val="left" w:pos="7322"/>
              </w:tabs>
              <w:bidi/>
              <w:spacing w:after="240"/>
              <w:jc w:val="center"/>
              <w:rPr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</w:t>
            </w:r>
            <w:r w:rsidRPr="00CB6623">
              <w:rPr>
                <w:position w:val="-8"/>
                <w:lang w:bidi="ar-MA"/>
              </w:rPr>
              <w:t>………………………</w:t>
            </w:r>
          </w:p>
          <w:p w:rsidR="009F3BAA" w:rsidRPr="00CB6623" w:rsidRDefault="009F3BAA" w:rsidP="009F3BAA">
            <w:pPr>
              <w:spacing w:after="240"/>
              <w:jc w:val="center"/>
              <w:rPr>
                <w:position w:val="-8"/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………………………………</w:t>
            </w:r>
            <w:r w:rsidRPr="00CB6623">
              <w:rPr>
                <w:position w:val="-8"/>
                <w:lang w:bidi="ar-MA"/>
              </w:rPr>
              <w:t>…………………</w:t>
            </w:r>
          </w:p>
          <w:p w:rsidR="009F3BAA" w:rsidRDefault="009F3BAA" w:rsidP="009F3BAA">
            <w:pPr>
              <w:tabs>
                <w:tab w:val="left" w:pos="7322"/>
              </w:tabs>
              <w:bidi/>
              <w:spacing w:after="240"/>
              <w:jc w:val="center"/>
              <w:rPr>
                <w:lang w:bidi="ar-MA"/>
              </w:rPr>
            </w:pPr>
            <w:r>
              <w:rPr>
                <w:position w:val="-8"/>
                <w:lang w:bidi="ar-MA"/>
              </w:rPr>
              <w:t>……………………………</w:t>
            </w:r>
            <w:r w:rsidRPr="00CB6623">
              <w:rPr>
                <w:position w:val="-8"/>
                <w:lang w:bidi="ar-MA"/>
              </w:rPr>
              <w:t>………………………</w:t>
            </w:r>
          </w:p>
          <w:p w:rsidR="00B901E7" w:rsidRDefault="00B901E7" w:rsidP="005247B6">
            <w:pPr>
              <w:tabs>
                <w:tab w:val="left" w:pos="284"/>
                <w:tab w:val="left" w:pos="3827"/>
              </w:tabs>
              <w:jc w:val="center"/>
              <w:rPr>
                <w:lang w:bidi="ar-MA"/>
              </w:rPr>
            </w:pPr>
          </w:p>
        </w:tc>
      </w:tr>
    </w:tbl>
    <w:p w:rsidR="00C44823" w:rsidRDefault="006945AB">
      <w:pPr>
        <w:rPr>
          <w:rtl/>
          <w:lang w:bidi="ar-MA"/>
        </w:rPr>
      </w:pPr>
      <w:r>
        <w:rPr>
          <w:noProof/>
        </w:rPr>
        <w:pict>
          <v:shapetype id="_x0000_t96" coordsize="21600,21600" o:spt="96" adj="17520" path="m10800,qx,10800,10800,21600,21600,10800,10800,xem7340,6445qx6215,7570,7340,8695,8465,7570,7340,6445xnfem14260,6445qx13135,7570,14260,8695,15385,7570,14260,6445xnfem4960@0c8853@3,12747@3,16640@0nfe">
            <v:formulas>
              <v:f eqn="sum 33030 0 #0"/>
              <v:f eqn="prod #0 4 3"/>
              <v:f eqn="prod @0 1 3"/>
              <v:f eqn="sum @1 0 @2"/>
            </v:formulas>
            <v:path o:extrusionok="f" gradientshapeok="t" o:connecttype="custom" o:connectlocs="10800,0;3163,3163;0,10800;3163,18437;10800,21600;18437,18437;21600,10800;18437,3163" textboxrect="3163,3163,18437,18437"/>
            <v:handles>
              <v:h position="center,#0" yrange="15510,17520"/>
            </v:handles>
            <o:complex v:ext="view"/>
          </v:shapetype>
          <v:shape id="_x0000_s1091" type="#_x0000_t96" style="position:absolute;left:0;text-align:left;margin-left:318.4pt;margin-top:15.1pt;width:1in;height:1in;z-index:251663360;mso-position-horizontal-relative:text;mso-position-vertical-relative:text"/>
        </w:pict>
      </w:r>
      <w:r w:rsidR="00DB2232" w:rsidRPr="00DB2232">
        <w:rPr>
          <w:noProof/>
          <w:position w:val="-8"/>
          <w:rtl/>
        </w:rPr>
        <w:pict>
          <v:shapetype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<v:formulas>
              <v:f eqn="sum #0 0 10800"/>
              <v:f eqn="sum #1 0 10800"/>
              <v:f eqn="cosatan2 10800 @0 @1"/>
              <v:f eqn="sinatan2 10800 @0 @1"/>
              <v:f eqn="sum @2 10800 0"/>
              <v:f eqn="sum @3 10800 0"/>
              <v:f eqn="sum @4 0 #0"/>
              <v:f eqn="sum @5 0 #1"/>
              <v:f eqn="mod @6 @7 0"/>
              <v:f eqn="prod 600 11 1"/>
              <v:f eqn="sum @8 0 @9"/>
              <v:f eqn="prod @10 1 3"/>
              <v:f eqn="prod 600 3 1"/>
              <v:f eqn="sum @11 @12 0"/>
              <v:f eqn="prod @13 @6 @8"/>
              <v:f eqn="prod @13 @7 @8"/>
              <v:f eqn="sum @14 #0 0"/>
              <v:f eqn="sum @15 #1 0"/>
              <v:f eqn="prod 600 8 1"/>
              <v:f eqn="prod @11 2 1"/>
              <v:f eqn="sum @18 @19 0"/>
              <v:f eqn="prod @20 @6 @8"/>
              <v:f eqn="prod @20 @7 @8"/>
              <v:f eqn="sum @21 #0 0"/>
              <v:f eqn="sum @22 #1 0"/>
              <v:f eqn="prod 600 2 1"/>
              <v:f eqn="sum #0 600 0"/>
              <v:f eqn="sum #0 0 600"/>
              <v:f eqn="sum #1 600 0"/>
              <v:f eqn="sum #1 0 600"/>
              <v:f eqn="sum @16 @25 0"/>
              <v:f eqn="sum @16 0 @25"/>
              <v:f eqn="sum @17 @25 0"/>
              <v:f eqn="sum @17 0 @25"/>
              <v:f eqn="sum @23 @12 0"/>
              <v:f eqn="sum @23 0 @12"/>
              <v:f eqn="sum @24 @12 0"/>
              <v:f eqn="sum @24 0 @12"/>
              <v:f eqn="val #0"/>
              <v:f eqn="val #1"/>
            </v:formulas>
            <v:path o:extrusionok="f" o:connecttype="custom" o:connectlocs="67,10800;10800,21577;21582,10800;10800,1235;@38,@39" textboxrect="2977,3262,17087,17337"/>
            <v:handles>
              <v:h position="#0,#1"/>
            </v:handles>
            <o:complex v:ext="view"/>
          </v:shapetype>
          <v:shape id="_x0000_s1094" type="#_x0000_t106" style="position:absolute;left:0;text-align:left;margin-left:175.65pt;margin-top:12.9pt;width:101.25pt;height:48pt;z-index:251665408;mso-position-horizontal-relative:text;mso-position-vertical-relative:text" adj="32960,15120">
            <v:textbox>
              <w:txbxContent>
                <w:p w:rsidR="006728E7" w:rsidRPr="006728E7" w:rsidRDefault="006728E7" w:rsidP="006728E7">
                  <w:pPr>
                    <w:jc w:val="center"/>
                    <w:rPr>
                      <w:b/>
                      <w:bCs/>
                      <w:sz w:val="36"/>
                      <w:szCs w:val="36"/>
                      <w:lang w:bidi="ar-MA"/>
                    </w:rPr>
                  </w:pPr>
                  <w:r w:rsidRPr="006728E7">
                    <w:rPr>
                      <w:rFonts w:hint="cs"/>
                      <w:b/>
                      <w:bCs/>
                      <w:sz w:val="36"/>
                      <w:szCs w:val="36"/>
                      <w:rtl/>
                      <w:lang w:bidi="ar-MA"/>
                    </w:rPr>
                    <w:t>حظ سعيد</w:t>
                  </w:r>
                </w:p>
              </w:txbxContent>
            </v:textbox>
          </v:shape>
        </w:pict>
      </w:r>
    </w:p>
    <w:p w:rsidR="00C44823" w:rsidRPr="006945AB" w:rsidRDefault="006945AB" w:rsidP="006945AB">
      <w:pPr>
        <w:rPr>
          <w:rtl/>
          <w:lang w:val="en-US" w:bidi="ar-MA"/>
        </w:rPr>
      </w:pPr>
      <w:r>
        <w:rPr>
          <w:lang w:bidi="ar-MA"/>
        </w:rPr>
        <w:t>http:/</w:t>
      </w:r>
      <w:r>
        <w:rPr>
          <w:lang w:val="en-US" w:bidi="ar-MA"/>
        </w:rPr>
        <w:t>/mathcollegem6.blogspot.com</w:t>
      </w:r>
    </w:p>
    <w:p w:rsidR="00C44823" w:rsidRDefault="00C44823">
      <w:pPr>
        <w:rPr>
          <w:rtl/>
          <w:lang w:bidi="ar-MA"/>
        </w:rPr>
      </w:pPr>
    </w:p>
    <w:p w:rsidR="00C44823" w:rsidRDefault="00C44823" w:rsidP="006945AB">
      <w:pPr>
        <w:jc w:val="center"/>
        <w:rPr>
          <w:lang w:bidi="ar-MA"/>
        </w:rPr>
      </w:pPr>
      <w:r>
        <w:rPr>
          <w:rFonts w:hint="cs"/>
          <w:rtl/>
          <w:lang w:bidi="ar-MA"/>
        </w:rPr>
        <w:t>4/4</w:t>
      </w:r>
    </w:p>
    <w:sectPr w:rsidR="00C44823" w:rsidSect="00DD22F5">
      <w:pgSz w:w="11906" w:h="16838"/>
      <w:pgMar w:top="142" w:right="567" w:bottom="142" w:left="709" w:header="720" w:footer="720" w:gutter="0"/>
      <w:paperSrc w:first="18" w:other="18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F5143" w:rsidRDefault="002F5143" w:rsidP="004157BE">
      <w:pPr>
        <w:spacing w:after="0"/>
      </w:pPr>
      <w:r>
        <w:separator/>
      </w:r>
    </w:p>
  </w:endnote>
  <w:endnote w:type="continuationSeparator" w:id="1">
    <w:p w:rsidR="002F5143" w:rsidRDefault="002F5143" w:rsidP="004157BE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G Times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Helv">
    <w:altName w:val="Arial"/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ghribi Assile">
    <w:altName w:val="Times New Roman"/>
    <w:charset w:val="B2"/>
    <w:family w:val="auto"/>
    <w:pitch w:val="variable"/>
    <w:sig w:usb0="00002000" w:usb1="00000000" w:usb2="00000000" w:usb3="00000000" w:csb0="00000040" w:csb1="00000000"/>
  </w:font>
  <w:font w:name="arabswell_1">
    <w:altName w:val="Courier New"/>
    <w:charset w:val="B2"/>
    <w:family w:val="auto"/>
    <w:pitch w:val="variable"/>
    <w:sig w:usb0="00002000" w:usb1="00000000" w:usb2="00000000" w:usb3="00000000" w:csb0="00000040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MCS Andalos E_U 3D.">
    <w:charset w:val="B2"/>
    <w:family w:val="auto"/>
    <w:pitch w:val="variable"/>
    <w:sig w:usb0="00002001" w:usb1="00000000" w:usb2="00000000" w:usb3="00000000" w:csb0="00000040" w:csb1="00000000"/>
  </w:font>
  <w:font w:name="MCS Andalos E_I 3D.">
    <w:charset w:val="B2"/>
    <w:family w:val="auto"/>
    <w:pitch w:val="variable"/>
    <w:sig w:usb0="00002001" w:usb1="00000000" w:usb2="00000000" w:usb3="00000000" w:csb0="0000004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F5143" w:rsidRDefault="002F5143" w:rsidP="004157BE">
      <w:pPr>
        <w:spacing w:after="0"/>
      </w:pPr>
      <w:r>
        <w:separator/>
      </w:r>
    </w:p>
  </w:footnote>
  <w:footnote w:type="continuationSeparator" w:id="1">
    <w:p w:rsidR="002F5143" w:rsidRDefault="002F5143" w:rsidP="004157BE">
      <w:pPr>
        <w:spacing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B138ED"/>
    <w:multiLevelType w:val="hybridMultilevel"/>
    <w:tmpl w:val="AD148B8A"/>
    <w:lvl w:ilvl="0" w:tplc="040C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8E6796"/>
    <w:multiLevelType w:val="hybridMultilevel"/>
    <w:tmpl w:val="023E647A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B86E86"/>
    <w:multiLevelType w:val="hybridMultilevel"/>
    <w:tmpl w:val="48DED2E0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7624D5B"/>
    <w:multiLevelType w:val="hybridMultilevel"/>
    <w:tmpl w:val="6CAA13C2"/>
    <w:lvl w:ilvl="0" w:tplc="B2F018FA">
      <w:start w:val="1"/>
      <w:numFmt w:val="arabicAlpha"/>
      <w:lvlText w:val="%1-"/>
      <w:lvlJc w:val="left"/>
      <w:pPr>
        <w:ind w:left="502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222" w:hanging="360"/>
      </w:pPr>
    </w:lvl>
    <w:lvl w:ilvl="2" w:tplc="040C001B" w:tentative="1">
      <w:start w:val="1"/>
      <w:numFmt w:val="lowerRoman"/>
      <w:lvlText w:val="%3."/>
      <w:lvlJc w:val="right"/>
      <w:pPr>
        <w:ind w:left="1942" w:hanging="180"/>
      </w:pPr>
    </w:lvl>
    <w:lvl w:ilvl="3" w:tplc="040C000F" w:tentative="1">
      <w:start w:val="1"/>
      <w:numFmt w:val="decimal"/>
      <w:lvlText w:val="%4."/>
      <w:lvlJc w:val="left"/>
      <w:pPr>
        <w:ind w:left="2662" w:hanging="360"/>
      </w:pPr>
    </w:lvl>
    <w:lvl w:ilvl="4" w:tplc="040C0019" w:tentative="1">
      <w:start w:val="1"/>
      <w:numFmt w:val="lowerLetter"/>
      <w:lvlText w:val="%5."/>
      <w:lvlJc w:val="left"/>
      <w:pPr>
        <w:ind w:left="3382" w:hanging="360"/>
      </w:pPr>
    </w:lvl>
    <w:lvl w:ilvl="5" w:tplc="040C001B" w:tentative="1">
      <w:start w:val="1"/>
      <w:numFmt w:val="lowerRoman"/>
      <w:lvlText w:val="%6."/>
      <w:lvlJc w:val="right"/>
      <w:pPr>
        <w:ind w:left="4102" w:hanging="180"/>
      </w:pPr>
    </w:lvl>
    <w:lvl w:ilvl="6" w:tplc="040C000F" w:tentative="1">
      <w:start w:val="1"/>
      <w:numFmt w:val="decimal"/>
      <w:lvlText w:val="%7."/>
      <w:lvlJc w:val="left"/>
      <w:pPr>
        <w:ind w:left="4822" w:hanging="360"/>
      </w:pPr>
    </w:lvl>
    <w:lvl w:ilvl="7" w:tplc="040C0019" w:tentative="1">
      <w:start w:val="1"/>
      <w:numFmt w:val="lowerLetter"/>
      <w:lvlText w:val="%8."/>
      <w:lvlJc w:val="left"/>
      <w:pPr>
        <w:ind w:left="5542" w:hanging="360"/>
      </w:pPr>
    </w:lvl>
    <w:lvl w:ilvl="8" w:tplc="040C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>
    <w:nsid w:val="17887980"/>
    <w:multiLevelType w:val="hybridMultilevel"/>
    <w:tmpl w:val="B4C6B210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06B6FD8"/>
    <w:multiLevelType w:val="hybridMultilevel"/>
    <w:tmpl w:val="5B461F0C"/>
    <w:lvl w:ilvl="0" w:tplc="583A0208">
      <w:start w:val="2"/>
      <w:numFmt w:val="arabicAlpha"/>
      <w:lvlText w:val="%1-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2DA4C94"/>
    <w:multiLevelType w:val="hybridMultilevel"/>
    <w:tmpl w:val="AD148B8A"/>
    <w:lvl w:ilvl="0" w:tplc="040C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4F45B82"/>
    <w:multiLevelType w:val="hybridMultilevel"/>
    <w:tmpl w:val="7F9623C4"/>
    <w:lvl w:ilvl="0" w:tplc="040C0011">
      <w:start w:val="5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9240DA2"/>
    <w:multiLevelType w:val="hybridMultilevel"/>
    <w:tmpl w:val="B4C6B210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14976C5"/>
    <w:multiLevelType w:val="hybridMultilevel"/>
    <w:tmpl w:val="48DED2E0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DA356A9"/>
    <w:multiLevelType w:val="hybridMultilevel"/>
    <w:tmpl w:val="48DED2E0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2AC53B1"/>
    <w:multiLevelType w:val="hybridMultilevel"/>
    <w:tmpl w:val="48DED2E0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34B1EF2"/>
    <w:multiLevelType w:val="hybridMultilevel"/>
    <w:tmpl w:val="74AEAB36"/>
    <w:lvl w:ilvl="0" w:tplc="910E6C26">
      <w:start w:val="1"/>
      <w:numFmt w:val="arabicAlpha"/>
      <w:lvlText w:val="%1-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58422440"/>
    <w:multiLevelType w:val="hybridMultilevel"/>
    <w:tmpl w:val="12F6B652"/>
    <w:lvl w:ilvl="0" w:tplc="040C0011">
      <w:start w:val="6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3F741E3"/>
    <w:multiLevelType w:val="hybridMultilevel"/>
    <w:tmpl w:val="48DED2E0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53F6575"/>
    <w:multiLevelType w:val="hybridMultilevel"/>
    <w:tmpl w:val="D2E6761A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66A0451"/>
    <w:multiLevelType w:val="hybridMultilevel"/>
    <w:tmpl w:val="81C49BAC"/>
    <w:lvl w:ilvl="0" w:tplc="040C0011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"/>
  </w:num>
  <w:num w:numId="3">
    <w:abstractNumId w:val="6"/>
  </w:num>
  <w:num w:numId="4">
    <w:abstractNumId w:val="3"/>
  </w:num>
  <w:num w:numId="5">
    <w:abstractNumId w:val="12"/>
  </w:num>
  <w:num w:numId="6">
    <w:abstractNumId w:val="5"/>
  </w:num>
  <w:num w:numId="7">
    <w:abstractNumId w:val="8"/>
  </w:num>
  <w:num w:numId="8">
    <w:abstractNumId w:val="4"/>
  </w:num>
  <w:num w:numId="9">
    <w:abstractNumId w:val="9"/>
  </w:num>
  <w:num w:numId="10">
    <w:abstractNumId w:val="10"/>
  </w:num>
  <w:num w:numId="11">
    <w:abstractNumId w:val="0"/>
  </w:num>
  <w:num w:numId="12">
    <w:abstractNumId w:val="13"/>
  </w:num>
  <w:num w:numId="13">
    <w:abstractNumId w:val="14"/>
  </w:num>
  <w:num w:numId="14">
    <w:abstractNumId w:val="2"/>
  </w:num>
  <w:num w:numId="15">
    <w:abstractNumId w:val="7"/>
  </w:num>
  <w:num w:numId="16">
    <w:abstractNumId w:val="16"/>
  </w:num>
  <w:num w:numId="17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intFractionalCharacterWidth/>
  <w:hideSpellingErrors/>
  <w:attachedTemplate r:id="rId1"/>
  <w:defaultTabStop w:val="708"/>
  <w:hyphenationZone w:val="425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90552"/>
    <w:rsid w:val="00005412"/>
    <w:rsid w:val="00021C3D"/>
    <w:rsid w:val="0007006D"/>
    <w:rsid w:val="00084048"/>
    <w:rsid w:val="00147A14"/>
    <w:rsid w:val="001B72D3"/>
    <w:rsid w:val="00217C11"/>
    <w:rsid w:val="0024094D"/>
    <w:rsid w:val="00257FA6"/>
    <w:rsid w:val="00293BB9"/>
    <w:rsid w:val="002D01B8"/>
    <w:rsid w:val="002D5523"/>
    <w:rsid w:val="002F5143"/>
    <w:rsid w:val="00341077"/>
    <w:rsid w:val="003556F4"/>
    <w:rsid w:val="003640D2"/>
    <w:rsid w:val="003907C9"/>
    <w:rsid w:val="004157BE"/>
    <w:rsid w:val="0045136B"/>
    <w:rsid w:val="005119F3"/>
    <w:rsid w:val="005247B6"/>
    <w:rsid w:val="00532C2F"/>
    <w:rsid w:val="00534B1A"/>
    <w:rsid w:val="00607C96"/>
    <w:rsid w:val="00614EDF"/>
    <w:rsid w:val="006415FC"/>
    <w:rsid w:val="006728E7"/>
    <w:rsid w:val="00674F79"/>
    <w:rsid w:val="00677783"/>
    <w:rsid w:val="00694418"/>
    <w:rsid w:val="006945AB"/>
    <w:rsid w:val="006A271B"/>
    <w:rsid w:val="00707A0A"/>
    <w:rsid w:val="00726318"/>
    <w:rsid w:val="00765FB6"/>
    <w:rsid w:val="007D051D"/>
    <w:rsid w:val="00810CFC"/>
    <w:rsid w:val="00886262"/>
    <w:rsid w:val="008A2CE6"/>
    <w:rsid w:val="008D024B"/>
    <w:rsid w:val="008E3D70"/>
    <w:rsid w:val="008F7D10"/>
    <w:rsid w:val="0094576F"/>
    <w:rsid w:val="00967C87"/>
    <w:rsid w:val="009F3BAA"/>
    <w:rsid w:val="00A16FEC"/>
    <w:rsid w:val="00A32E06"/>
    <w:rsid w:val="00A713E9"/>
    <w:rsid w:val="00AA5FBD"/>
    <w:rsid w:val="00AE1200"/>
    <w:rsid w:val="00B04FA8"/>
    <w:rsid w:val="00B22B59"/>
    <w:rsid w:val="00B42D4E"/>
    <w:rsid w:val="00B901E7"/>
    <w:rsid w:val="00BC2D2A"/>
    <w:rsid w:val="00C3378F"/>
    <w:rsid w:val="00C44823"/>
    <w:rsid w:val="00C92B59"/>
    <w:rsid w:val="00C96607"/>
    <w:rsid w:val="00CB6623"/>
    <w:rsid w:val="00D072E3"/>
    <w:rsid w:val="00D64830"/>
    <w:rsid w:val="00DB2232"/>
    <w:rsid w:val="00DD22F5"/>
    <w:rsid w:val="00DD2327"/>
    <w:rsid w:val="00E44E6D"/>
    <w:rsid w:val="00E90552"/>
    <w:rsid w:val="00E924E8"/>
    <w:rsid w:val="00EA6CBD"/>
    <w:rsid w:val="00EA6E8A"/>
    <w:rsid w:val="00F62D06"/>
    <w:rsid w:val="00FD571B"/>
    <w:rsid w:val="00FD6F56"/>
    <w:rsid w:val="00FE78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10">
      <o:colormenu v:ext="edit" fillcolor="aqua" strokecolor="silver"/>
    </o:shapedefaults>
    <o:shapelayout v:ext="edit">
      <o:idmap v:ext="edit" data="1"/>
      <o:rules v:ext="edit">
        <o:r id="V:Rule11" type="callout" idref="#_x0000_s1094"/>
        <o:r id="V:Rule12" type="connector" idref="#_x0000_s1096"/>
        <o:r id="V:Rule13" type="connector" idref="#_x0000_s1100"/>
        <o:r id="V:Rule14" type="connector" idref="#_x0000_s1097"/>
        <o:r id="V:Rule15" type="connector" idref="#_x0000_s1102"/>
        <o:r id="V:Rule16" type="connector" idref="#_x0000_s1095"/>
        <o:r id="V:Rule17" type="connector" idref="#_x0000_s1101"/>
        <o:r id="V:Rule18" type="connector" idref="#_x0000_s1098"/>
        <o:r id="V:Rule19" type="connector" idref="#_x0000_s1103"/>
        <o:r id="V:Rule20" type="connector" idref="#_x0000_s1099"/>
        <o:r id="V:Rule21" type="connector" idref="#_x0000_s1104"/>
      </o:rules>
      <o:regrouptable v:ext="edit">
        <o:entry new="1" old="0"/>
        <o:entry new="2" old="1"/>
      </o:regrouptable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G Times" w:eastAsia="Times New Roman" w:hAnsi="CG Times" w:cs="Times New Roman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6262"/>
    <w:pPr>
      <w:spacing w:after="80"/>
      <w:jc w:val="both"/>
    </w:pPr>
    <w:rPr>
      <w:rFonts w:ascii="Times New Roman" w:hAnsi="Times New Roman"/>
      <w:sz w:val="24"/>
      <w:szCs w:val="24"/>
    </w:rPr>
  </w:style>
  <w:style w:type="paragraph" w:styleId="Titre1">
    <w:name w:val="heading 1"/>
    <w:basedOn w:val="Normal"/>
    <w:next w:val="Normal"/>
    <w:qFormat/>
    <w:rsid w:val="00886262"/>
    <w:pPr>
      <w:keepNext/>
      <w:keepLines/>
      <w:spacing w:before="240" w:after="160"/>
      <w:jc w:val="center"/>
      <w:outlineLvl w:val="0"/>
    </w:pPr>
    <w:rPr>
      <w:rFonts w:ascii="Helv" w:hAnsi="Helv"/>
      <w:b/>
      <w:bCs/>
    </w:rPr>
  </w:style>
  <w:style w:type="paragraph" w:styleId="Titre2">
    <w:name w:val="heading 2"/>
    <w:basedOn w:val="Normal"/>
    <w:next w:val="Normal"/>
    <w:qFormat/>
    <w:rsid w:val="00886262"/>
    <w:pPr>
      <w:keepNext/>
      <w:keepLines/>
      <w:spacing w:before="160"/>
      <w:outlineLvl w:val="1"/>
    </w:pPr>
    <w:rPr>
      <w:rFonts w:ascii="Helv" w:hAnsi="Helv"/>
      <w:b/>
      <w:bCs/>
    </w:rPr>
  </w:style>
  <w:style w:type="paragraph" w:styleId="Titre3">
    <w:name w:val="heading 3"/>
    <w:basedOn w:val="Titre2"/>
    <w:next w:val="Normal"/>
    <w:qFormat/>
    <w:rsid w:val="00886262"/>
    <w:pPr>
      <w:spacing w:before="80"/>
      <w:outlineLvl w:val="2"/>
    </w:pPr>
    <w:rPr>
      <w:b w:val="0"/>
      <w:bCs w:val="0"/>
      <w:i/>
      <w:iCs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ieddepage">
    <w:name w:val="footer"/>
    <w:basedOn w:val="Normal"/>
    <w:link w:val="PieddepageCar"/>
    <w:uiPriority w:val="99"/>
    <w:rsid w:val="00886262"/>
    <w:pPr>
      <w:jc w:val="center"/>
    </w:pPr>
    <w:rPr>
      <w:rFonts w:ascii="Helv" w:hAnsi="Helv"/>
    </w:rPr>
  </w:style>
  <w:style w:type="paragraph" w:styleId="En-tte">
    <w:name w:val="header"/>
    <w:basedOn w:val="Normal"/>
    <w:semiHidden/>
    <w:rsid w:val="00886262"/>
    <w:pPr>
      <w:pBdr>
        <w:bottom w:val="single" w:sz="12" w:space="4" w:color="auto"/>
      </w:pBdr>
      <w:tabs>
        <w:tab w:val="right" w:pos="9072"/>
      </w:tabs>
    </w:pPr>
    <w:rPr>
      <w:rFonts w:ascii="Helv" w:hAnsi="Helv"/>
      <w:b/>
      <w:bCs/>
    </w:rPr>
  </w:style>
  <w:style w:type="paragraph" w:styleId="Retraitnormal">
    <w:name w:val="Normal Indent"/>
    <w:basedOn w:val="Normal"/>
    <w:semiHidden/>
    <w:rsid w:val="00886262"/>
    <w:pPr>
      <w:tabs>
        <w:tab w:val="left" w:pos="284"/>
      </w:tabs>
      <w:ind w:left="288" w:hanging="288"/>
    </w:pPr>
  </w:style>
  <w:style w:type="paragraph" w:customStyle="1" w:styleId="Retrait2">
    <w:name w:val="Retrait 2"/>
    <w:basedOn w:val="Retraitnormal"/>
    <w:rsid w:val="00886262"/>
    <w:pPr>
      <w:tabs>
        <w:tab w:val="clear" w:pos="284"/>
        <w:tab w:val="left" w:pos="510"/>
      </w:tabs>
      <w:ind w:left="510" w:hanging="510"/>
    </w:pPr>
  </w:style>
  <w:style w:type="paragraph" w:customStyle="1" w:styleId="Retrait3">
    <w:name w:val="Retrait 3"/>
    <w:basedOn w:val="Normal"/>
    <w:rsid w:val="00886262"/>
    <w:pPr>
      <w:tabs>
        <w:tab w:val="left" w:pos="737"/>
      </w:tabs>
      <w:ind w:left="737" w:hanging="737"/>
    </w:pPr>
  </w:style>
  <w:style w:type="paragraph" w:styleId="Notedebasdepage">
    <w:name w:val="footnote text"/>
    <w:basedOn w:val="Normal"/>
    <w:semiHidden/>
    <w:rsid w:val="00886262"/>
    <w:rPr>
      <w:sz w:val="20"/>
      <w:szCs w:val="20"/>
    </w:rPr>
  </w:style>
  <w:style w:type="character" w:styleId="Appelnotedebasdep">
    <w:name w:val="footnote reference"/>
    <w:basedOn w:val="Policepardfaut"/>
    <w:semiHidden/>
    <w:rsid w:val="00886262"/>
    <w:rPr>
      <w:vertAlign w:val="superscript"/>
    </w:rPr>
  </w:style>
  <w:style w:type="character" w:styleId="Marquedecommentaire">
    <w:name w:val="annotation reference"/>
    <w:basedOn w:val="Policepardfaut"/>
    <w:semiHidden/>
    <w:rsid w:val="00886262"/>
    <w:rPr>
      <w:sz w:val="16"/>
      <w:szCs w:val="16"/>
    </w:rPr>
  </w:style>
  <w:style w:type="paragraph" w:styleId="Commentaire">
    <w:name w:val="annotation text"/>
    <w:basedOn w:val="Normal"/>
    <w:semiHidden/>
    <w:rsid w:val="00886262"/>
    <w:rPr>
      <w:sz w:val="20"/>
      <w:szCs w:val="20"/>
    </w:rPr>
  </w:style>
  <w:style w:type="paragraph" w:customStyle="1" w:styleId="Texte">
    <w:name w:val="Texte"/>
    <w:basedOn w:val="Normal"/>
    <w:rsid w:val="00886262"/>
  </w:style>
  <w:style w:type="table" w:styleId="Grilledutableau">
    <w:name w:val="Table Grid"/>
    <w:basedOn w:val="TableauNormal"/>
    <w:uiPriority w:val="59"/>
    <w:rsid w:val="00E9055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C96607"/>
    <w:pPr>
      <w:ind w:left="720"/>
      <w:contextualSpacing/>
    </w:pPr>
  </w:style>
  <w:style w:type="character" w:customStyle="1" w:styleId="PieddepageCar">
    <w:name w:val="Pied de page Car"/>
    <w:basedOn w:val="Policepardfaut"/>
    <w:link w:val="Pieddepage"/>
    <w:uiPriority w:val="99"/>
    <w:rsid w:val="00674F79"/>
    <w:rPr>
      <w:rFonts w:ascii="Helv" w:hAnsi="Helv"/>
      <w:sz w:val="24"/>
      <w:szCs w:val="24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674F79"/>
    <w:pPr>
      <w:spacing w:after="0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74F7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3.bin"/><Relationship Id="rId18" Type="http://schemas.openxmlformats.org/officeDocument/2006/relationships/image" Target="media/image7.wmf"/><Relationship Id="rId26" Type="http://schemas.openxmlformats.org/officeDocument/2006/relationships/image" Target="media/image11.wmf"/><Relationship Id="rId39" Type="http://schemas.openxmlformats.org/officeDocument/2006/relationships/oleObject" Target="embeddings/oleObject16.bin"/><Relationship Id="rId21" Type="http://schemas.openxmlformats.org/officeDocument/2006/relationships/oleObject" Target="embeddings/oleObject7.bin"/><Relationship Id="rId34" Type="http://schemas.openxmlformats.org/officeDocument/2006/relationships/image" Target="media/image15.wmf"/><Relationship Id="rId42" Type="http://schemas.openxmlformats.org/officeDocument/2006/relationships/image" Target="media/image19.wmf"/><Relationship Id="rId47" Type="http://schemas.openxmlformats.org/officeDocument/2006/relationships/oleObject" Target="embeddings/oleObject20.bin"/><Relationship Id="rId50" Type="http://schemas.openxmlformats.org/officeDocument/2006/relationships/image" Target="media/image23.wmf"/><Relationship Id="rId55" Type="http://schemas.openxmlformats.org/officeDocument/2006/relationships/oleObject" Target="embeddings/oleObject24.bin"/><Relationship Id="rId63" Type="http://schemas.openxmlformats.org/officeDocument/2006/relationships/oleObject" Target="embeddings/oleObject28.bin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6" Type="http://schemas.openxmlformats.org/officeDocument/2006/relationships/image" Target="media/image6.wmf"/><Relationship Id="rId20" Type="http://schemas.openxmlformats.org/officeDocument/2006/relationships/image" Target="media/image8.wmf"/><Relationship Id="rId29" Type="http://schemas.openxmlformats.org/officeDocument/2006/relationships/oleObject" Target="embeddings/oleObject11.bin"/><Relationship Id="rId41" Type="http://schemas.openxmlformats.org/officeDocument/2006/relationships/oleObject" Target="embeddings/oleObject17.bin"/><Relationship Id="rId54" Type="http://schemas.openxmlformats.org/officeDocument/2006/relationships/image" Target="media/image25.emf"/><Relationship Id="rId62" Type="http://schemas.openxmlformats.org/officeDocument/2006/relationships/image" Target="media/image29.emf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oleObject" Target="embeddings/oleObject2.bin"/><Relationship Id="rId24" Type="http://schemas.openxmlformats.org/officeDocument/2006/relationships/image" Target="media/image10.wmf"/><Relationship Id="rId32" Type="http://schemas.openxmlformats.org/officeDocument/2006/relationships/image" Target="media/image14.wmf"/><Relationship Id="rId37" Type="http://schemas.openxmlformats.org/officeDocument/2006/relationships/oleObject" Target="embeddings/oleObject15.bin"/><Relationship Id="rId40" Type="http://schemas.openxmlformats.org/officeDocument/2006/relationships/image" Target="media/image18.wmf"/><Relationship Id="rId45" Type="http://schemas.openxmlformats.org/officeDocument/2006/relationships/oleObject" Target="embeddings/oleObject19.bin"/><Relationship Id="rId53" Type="http://schemas.openxmlformats.org/officeDocument/2006/relationships/oleObject" Target="embeddings/oleObject23.bin"/><Relationship Id="rId58" Type="http://schemas.openxmlformats.org/officeDocument/2006/relationships/image" Target="media/image27.emf"/><Relationship Id="rId5" Type="http://schemas.openxmlformats.org/officeDocument/2006/relationships/footnotes" Target="footnotes.xml"/><Relationship Id="rId15" Type="http://schemas.openxmlformats.org/officeDocument/2006/relationships/oleObject" Target="embeddings/oleObject4.bin"/><Relationship Id="rId23" Type="http://schemas.openxmlformats.org/officeDocument/2006/relationships/oleObject" Target="embeddings/oleObject8.bin"/><Relationship Id="rId28" Type="http://schemas.openxmlformats.org/officeDocument/2006/relationships/image" Target="media/image12.wmf"/><Relationship Id="rId36" Type="http://schemas.openxmlformats.org/officeDocument/2006/relationships/image" Target="media/image16.wmf"/><Relationship Id="rId49" Type="http://schemas.openxmlformats.org/officeDocument/2006/relationships/oleObject" Target="embeddings/oleObject21.bin"/><Relationship Id="rId57" Type="http://schemas.openxmlformats.org/officeDocument/2006/relationships/oleObject" Target="embeddings/oleObject25.bin"/><Relationship Id="rId61" Type="http://schemas.openxmlformats.org/officeDocument/2006/relationships/oleObject" Target="embeddings/oleObject27.bin"/><Relationship Id="rId10" Type="http://schemas.openxmlformats.org/officeDocument/2006/relationships/image" Target="media/image3.wmf"/><Relationship Id="rId19" Type="http://schemas.openxmlformats.org/officeDocument/2006/relationships/oleObject" Target="embeddings/oleObject6.bin"/><Relationship Id="rId31" Type="http://schemas.openxmlformats.org/officeDocument/2006/relationships/oleObject" Target="embeddings/oleObject12.bin"/><Relationship Id="rId44" Type="http://schemas.openxmlformats.org/officeDocument/2006/relationships/image" Target="media/image20.wmf"/><Relationship Id="rId52" Type="http://schemas.openxmlformats.org/officeDocument/2006/relationships/image" Target="media/image24.wmf"/><Relationship Id="rId60" Type="http://schemas.openxmlformats.org/officeDocument/2006/relationships/image" Target="media/image28.wmf"/><Relationship Id="rId65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5.wmf"/><Relationship Id="rId22" Type="http://schemas.openxmlformats.org/officeDocument/2006/relationships/image" Target="media/image9.wmf"/><Relationship Id="rId27" Type="http://schemas.openxmlformats.org/officeDocument/2006/relationships/oleObject" Target="embeddings/oleObject10.bin"/><Relationship Id="rId30" Type="http://schemas.openxmlformats.org/officeDocument/2006/relationships/image" Target="media/image13.wmf"/><Relationship Id="rId35" Type="http://schemas.openxmlformats.org/officeDocument/2006/relationships/oleObject" Target="embeddings/oleObject14.bin"/><Relationship Id="rId43" Type="http://schemas.openxmlformats.org/officeDocument/2006/relationships/oleObject" Target="embeddings/oleObject18.bin"/><Relationship Id="rId48" Type="http://schemas.openxmlformats.org/officeDocument/2006/relationships/image" Target="media/image22.wmf"/><Relationship Id="rId56" Type="http://schemas.openxmlformats.org/officeDocument/2006/relationships/image" Target="media/image26.emf"/><Relationship Id="rId64" Type="http://schemas.openxmlformats.org/officeDocument/2006/relationships/fontTable" Target="fontTable.xml"/><Relationship Id="rId8" Type="http://schemas.openxmlformats.org/officeDocument/2006/relationships/image" Target="media/image2.wmf"/><Relationship Id="rId51" Type="http://schemas.openxmlformats.org/officeDocument/2006/relationships/oleObject" Target="embeddings/oleObject22.bin"/><Relationship Id="rId3" Type="http://schemas.openxmlformats.org/officeDocument/2006/relationships/settings" Target="settings.xml"/><Relationship Id="rId12" Type="http://schemas.openxmlformats.org/officeDocument/2006/relationships/image" Target="media/image4.wmf"/><Relationship Id="rId17" Type="http://schemas.openxmlformats.org/officeDocument/2006/relationships/oleObject" Target="embeddings/oleObject5.bin"/><Relationship Id="rId25" Type="http://schemas.openxmlformats.org/officeDocument/2006/relationships/oleObject" Target="embeddings/oleObject9.bin"/><Relationship Id="rId33" Type="http://schemas.openxmlformats.org/officeDocument/2006/relationships/oleObject" Target="embeddings/oleObject13.bin"/><Relationship Id="rId38" Type="http://schemas.openxmlformats.org/officeDocument/2006/relationships/image" Target="media/image17.wmf"/><Relationship Id="rId46" Type="http://schemas.openxmlformats.org/officeDocument/2006/relationships/image" Target="media/image21.wmf"/><Relationship Id="rId59" Type="http://schemas.openxmlformats.org/officeDocument/2006/relationships/oleObject" Target="embeddings/oleObject26.bin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teur\Bureau\SaisieEnonce.dot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SaisieEnonce</Template>
  <TotalTime>10</TotalTime>
  <Pages>4</Pages>
  <Words>878</Words>
  <Characters>4834</Characters>
  <Application>Microsoft Office Word</Application>
  <DocSecurity>0</DocSecurity>
  <Lines>40</Lines>
  <Paragraphs>11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Modèle utilisé dans BddP</vt:lpstr>
    </vt:vector>
  </TitlesOfParts>
  <Company>sie</Company>
  <LinksUpToDate>false</LinksUpToDate>
  <CharactersWithSpaces>5701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Modèle utilisé dans BddP</dc:title>
  <dc:creator>SWEET</dc:creator>
  <cp:lastModifiedBy>Valinfo</cp:lastModifiedBy>
  <cp:revision>2</cp:revision>
  <cp:lastPrinted>2010-01-23T01:28:00Z</cp:lastPrinted>
  <dcterms:created xsi:type="dcterms:W3CDTF">2016-11-19T13:18:00Z</dcterms:created>
  <dcterms:modified xsi:type="dcterms:W3CDTF">2016-11-19T13:18:00Z</dcterms:modified>
</cp:coreProperties>
</file>